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9664B" w14:textId="77777777" w:rsidR="00754C9A" w:rsidRDefault="00754C9A" w:rsidP="00441B6F">
      <w:pPr>
        <w:pStyle w:val="Title"/>
        <w:spacing w:after="0"/>
        <w:jc w:val="both"/>
        <w:rPr>
          <w:rFonts w:ascii="Arial" w:hAnsi="Arial" w:cs="Arial"/>
        </w:rPr>
      </w:pPr>
    </w:p>
    <w:p w14:paraId="5A6AC7BC" w14:textId="1D13309A" w:rsidR="00A258C3" w:rsidRDefault="009B12F3" w:rsidP="009B12F3">
      <w:pPr>
        <w:pStyle w:val="Author"/>
        <w:spacing w:line="240" w:lineRule="auto"/>
        <w:rPr>
          <w:rFonts w:ascii="Arial" w:hAnsi="Arial" w:cs="Arial"/>
          <w:bCs/>
          <w:iCs/>
          <w:kern w:val="28"/>
          <w:sz w:val="36"/>
        </w:rPr>
      </w:pPr>
      <w:r w:rsidRPr="009B12F3">
        <w:rPr>
          <w:rFonts w:ascii="Arial" w:hAnsi="Arial" w:cs="Arial"/>
          <w:bCs/>
          <w:iCs/>
          <w:kern w:val="28"/>
          <w:sz w:val="36"/>
        </w:rPr>
        <w:t>Potential of gridded precipitation estimate products for hydrological modelling: The case of small watersheds in Côte d'Ivoire.</w:t>
      </w:r>
    </w:p>
    <w:p w14:paraId="4D2AE9F3" w14:textId="77777777" w:rsidR="00686B01" w:rsidRPr="00790ADA" w:rsidRDefault="00686B01" w:rsidP="009B12F3">
      <w:pPr>
        <w:pStyle w:val="Author"/>
        <w:spacing w:line="240" w:lineRule="auto"/>
        <w:rPr>
          <w:rFonts w:ascii="Arial" w:hAnsi="Arial" w:cs="Arial"/>
          <w:sz w:val="36"/>
        </w:rPr>
      </w:pPr>
    </w:p>
    <w:p w14:paraId="2A52D87C" w14:textId="77777777" w:rsidR="002C57D2" w:rsidRPr="00625515" w:rsidRDefault="002C57D2" w:rsidP="00441B6F">
      <w:pPr>
        <w:pStyle w:val="Affiliation"/>
        <w:spacing w:after="0" w:line="240" w:lineRule="auto"/>
        <w:jc w:val="both"/>
        <w:rPr>
          <w:rFonts w:ascii="Arial" w:hAnsi="Arial" w:cs="Arial"/>
        </w:rPr>
      </w:pPr>
    </w:p>
    <w:p w14:paraId="4747CB63" w14:textId="77777777" w:rsidR="00B01FCD" w:rsidRPr="00FB3A86" w:rsidRDefault="00000000" w:rsidP="00441B6F">
      <w:pPr>
        <w:pStyle w:val="Copyright"/>
        <w:spacing w:after="0" w:line="240" w:lineRule="auto"/>
        <w:jc w:val="both"/>
        <w:rPr>
          <w:rFonts w:ascii="Arial" w:hAnsi="Arial" w:cs="Arial"/>
        </w:rPr>
        <w:sectPr w:rsidR="00B01FCD" w:rsidRPr="00FB3A86" w:rsidSect="0062551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1DB176A">
          <v:shapetype id="_x0000_t32" coordsize="21600,21600" o:spt="32" o:oned="t" path="m,l21600,21600e" filled="f">
            <v:path arrowok="t" fillok="f" o:connecttype="none"/>
            <o:lock v:ext="edit" shapetype="t"/>
          </v:shapetype>
          <v:shape id="_x0000_s208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852739A" w14:textId="66D2E7F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E299E3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62A81E7" w14:textId="77777777" w:rsidTr="001E44FE">
        <w:tc>
          <w:tcPr>
            <w:tcW w:w="9576" w:type="dxa"/>
            <w:shd w:val="clear" w:color="auto" w:fill="F2F2F2"/>
          </w:tcPr>
          <w:p w14:paraId="22C94CF8" w14:textId="12DADEFF" w:rsidR="00DA2066" w:rsidRDefault="00DA2066" w:rsidP="00441B6F">
            <w:pPr>
              <w:pStyle w:val="Body"/>
              <w:spacing w:after="0"/>
              <w:rPr>
                <w:rFonts w:ascii="Arial" w:eastAsia="Calibri" w:hAnsi="Arial" w:cs="Arial"/>
                <w:szCs w:val="22"/>
              </w:rPr>
            </w:pPr>
            <w:r w:rsidRPr="00DA2066">
              <w:rPr>
                <w:rFonts w:ascii="Arial" w:eastAsia="Calibri" w:hAnsi="Arial" w:cs="Arial"/>
                <w:szCs w:val="22"/>
              </w:rPr>
              <w:t>Rainfall information measured on the ground is not sufficiently representative at the watershed scale in Côte d'Ivoire. The use of gridded precipitation estimate products is an alternative to remedy this lack of information. Therefore, the aim of this study was to evaluate the performance of CHIRPS, GPCC, MSWEP, PERSIANN-CDR, PERSIANN-CCS-CDR, TAMSAT, WFDE5-CRU, and WFDE5-CRU-GPCC rainfall estimates for hydrological modelling in Côte d'Ivoire. A GR4J lumped model was used to simulate the flows in 14 small watersheds. The methodology was based on a global analysis to identify the products that gave the best scores in both calibration and validation over the selected watersheds. KGE2, NSE, VE, PBIAS, and ME were the metrics considered. The performance of these gridded precipitation estimate products was then evaluated according to the different climatic zones of Côte d'Ivoire. The results showed that WFDE5-CRU-GPCC performed well in all climatic zones. CHIRPS and PERSIANN-CDR exhibited the best performance in the transitional tropical and mountainous zones,</w:t>
            </w:r>
            <w:r>
              <w:rPr>
                <w:rFonts w:ascii="Arial" w:eastAsia="Calibri" w:hAnsi="Arial" w:cs="Arial"/>
                <w:szCs w:val="22"/>
              </w:rPr>
              <w:t xml:space="preserve"> </w:t>
            </w:r>
            <w:r w:rsidRPr="00DA2066">
              <w:rPr>
                <w:rFonts w:ascii="Arial" w:eastAsia="Calibri" w:hAnsi="Arial" w:cs="Arial"/>
                <w:szCs w:val="22"/>
              </w:rPr>
              <w:t>whereas WFDE5-CRU was good, mainly in the mountainous zone.</w:t>
            </w:r>
          </w:p>
          <w:p w14:paraId="51E5C103" w14:textId="5B238774" w:rsidR="00505F06" w:rsidRPr="00BA1B01" w:rsidRDefault="00505F06" w:rsidP="00441B6F">
            <w:pPr>
              <w:pStyle w:val="Body"/>
              <w:spacing w:after="0"/>
              <w:rPr>
                <w:rFonts w:ascii="Arial" w:eastAsia="Calibri" w:hAnsi="Arial" w:cs="Arial"/>
                <w:szCs w:val="22"/>
              </w:rPr>
            </w:pPr>
          </w:p>
        </w:tc>
      </w:tr>
    </w:tbl>
    <w:p w14:paraId="57C677BF" w14:textId="77777777" w:rsidR="00636EB2" w:rsidRDefault="00636EB2" w:rsidP="00441B6F">
      <w:pPr>
        <w:pStyle w:val="Body"/>
        <w:spacing w:after="0"/>
        <w:rPr>
          <w:rFonts w:ascii="Arial" w:hAnsi="Arial" w:cs="Arial"/>
          <w:i/>
        </w:rPr>
      </w:pPr>
    </w:p>
    <w:p w14:paraId="73ECCBE6" w14:textId="1E6F0DC1" w:rsidR="00A24E7E" w:rsidRDefault="00A24E7E" w:rsidP="00441B6F">
      <w:pPr>
        <w:pStyle w:val="Body"/>
        <w:spacing w:after="0"/>
        <w:rPr>
          <w:rFonts w:ascii="Arial" w:hAnsi="Arial" w:cs="Arial"/>
          <w:i/>
        </w:rPr>
      </w:pPr>
      <w:r>
        <w:rPr>
          <w:rFonts w:ascii="Arial" w:hAnsi="Arial" w:cs="Arial"/>
          <w:i/>
        </w:rPr>
        <w:t xml:space="preserve">Keywords: </w:t>
      </w:r>
      <w:r w:rsidR="001D5813" w:rsidRPr="001D5813">
        <w:rPr>
          <w:rFonts w:ascii="Arial" w:hAnsi="Arial" w:cs="Arial"/>
          <w:i/>
        </w:rPr>
        <w:t>Gridded precipitation estimate products, hydrological modelling, GR4J, lumped model, climatic zones, Côte d'Ivoire.</w:t>
      </w:r>
    </w:p>
    <w:p w14:paraId="5E573DE0" w14:textId="77777777" w:rsidR="00790ADA" w:rsidRDefault="00790ADA" w:rsidP="00441B6F">
      <w:pPr>
        <w:pStyle w:val="Body"/>
        <w:spacing w:after="0"/>
        <w:rPr>
          <w:rFonts w:ascii="Arial" w:hAnsi="Arial" w:cs="Arial"/>
          <w:i/>
        </w:rPr>
      </w:pPr>
    </w:p>
    <w:p w14:paraId="22189D8B" w14:textId="77777777" w:rsidR="0024282C" w:rsidRDefault="0024282C" w:rsidP="00441B6F">
      <w:pPr>
        <w:pStyle w:val="Body"/>
        <w:spacing w:after="0"/>
        <w:rPr>
          <w:rFonts w:ascii="Arial" w:hAnsi="Arial" w:cs="Arial"/>
          <w:i/>
          <w:sz w:val="18"/>
        </w:rPr>
      </w:pPr>
    </w:p>
    <w:p w14:paraId="2560A175" w14:textId="77777777" w:rsidR="00505F06" w:rsidRPr="00A24E7E" w:rsidRDefault="00505F06" w:rsidP="00441B6F">
      <w:pPr>
        <w:pStyle w:val="Body"/>
        <w:spacing w:after="0"/>
        <w:rPr>
          <w:rFonts w:ascii="Arial" w:hAnsi="Arial" w:cs="Arial"/>
          <w:i/>
        </w:rPr>
      </w:pPr>
    </w:p>
    <w:p w14:paraId="071ED5AE" w14:textId="3AA3971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4F83553" w14:textId="77777777" w:rsidR="00790ADA" w:rsidRPr="00FB3A86" w:rsidRDefault="00790ADA" w:rsidP="00441B6F">
      <w:pPr>
        <w:pStyle w:val="AbstHead"/>
        <w:spacing w:after="0"/>
        <w:jc w:val="both"/>
        <w:rPr>
          <w:rFonts w:ascii="Arial" w:hAnsi="Arial" w:cs="Arial"/>
        </w:rPr>
      </w:pPr>
    </w:p>
    <w:p w14:paraId="74E30D09" w14:textId="51CE4371" w:rsidR="001D5813" w:rsidRPr="001D5813" w:rsidRDefault="001D5813" w:rsidP="001D5813">
      <w:pPr>
        <w:pStyle w:val="Body"/>
        <w:rPr>
          <w:rFonts w:ascii="Arial" w:hAnsi="Arial" w:cs="Arial"/>
          <w:lang w:val="en-GB"/>
        </w:rPr>
      </w:pPr>
      <w:r w:rsidRPr="001D5813">
        <w:rPr>
          <w:rFonts w:ascii="Arial" w:hAnsi="Arial" w:cs="Arial"/>
          <w:lang w:val="en-GB"/>
        </w:rPr>
        <w:t xml:space="preserve">The effects of climate change are among the current challenges faced by humanity. In both urban and rural areas of sub-Saharan African countries, such as Côte d'Ivoire, climate change causes the recurrence of droughts and floods. This results in the vulnerability of agricultural areas, residential areas, infrastructure, and populations to extreme events. To address these issues, the need to build hydrological scenarios to assess, anticipate, and mitigate the consequences of climate change has emerged in developing countries, such as Côte d'Ivoire. Thus, rainfall appears to be the main variable in the prevention of natural disasters </w:t>
      </w:r>
      <w:r w:rsidR="00991964" w:rsidRPr="001D5813">
        <w:rPr>
          <w:rFonts w:ascii="Arial" w:hAnsi="Arial" w:cs="Arial"/>
          <w:lang w:val="en-GB"/>
        </w:rPr>
        <w:fldChar w:fldCharType="begin"/>
      </w:r>
      <w:r w:rsidR="00C62372">
        <w:rPr>
          <w:rFonts w:ascii="Arial" w:hAnsi="Arial" w:cs="Arial"/>
          <w:lang w:val="en-GB"/>
        </w:rPr>
        <w:instrText xml:space="preserve"> ADDIN ZOTERO_ITEM CSL_CITATION {"citationID":"8F8d07bP","properties":{"formattedCitation":"[34]","plainCitation":"[34]","noteIndex":0},"citationItems":[{"id":1542,"uris":["http://zotero.org/users/7237204/items/73DMILFX"],"itemData":{"id":1542,"type":"book","event-place":"Geneva, Switzerland","ISBN":"978-92-63-11300-9","language":"en","publisher":"World Meteorological Organization (WMO)","publisher-place":"Geneva, Switzerland","title":"State of the Climate in Africa 2021","volume":"WMO-No. 1300","issued":{"date-parts":[["2022"]]}}}],"schema":"https://github.com/citation-style-language/schema/raw/master/csl-citation.json"}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[34]</w:t>
      </w:r>
      <w:r w:rsidR="00991964" w:rsidRPr="001D5813">
        <w:rPr>
          <w:rFonts w:ascii="Arial" w:hAnsi="Arial" w:cs="Arial"/>
        </w:rPr>
        <w:fldChar w:fldCharType="end"/>
      </w:r>
      <w:r w:rsidRPr="001D5813">
        <w:rPr>
          <w:rFonts w:ascii="Arial" w:hAnsi="Arial" w:cs="Arial"/>
          <w:lang w:val="en-GB"/>
        </w:rPr>
        <w:t>.</w:t>
      </w:r>
    </w:p>
    <w:p w14:paraId="4577F71F" w14:textId="2937A2AC" w:rsidR="001D5813" w:rsidRPr="001D5813" w:rsidRDefault="001D5813" w:rsidP="001D5813">
      <w:pPr>
        <w:pStyle w:val="Body"/>
        <w:rPr>
          <w:rFonts w:ascii="Arial" w:hAnsi="Arial" w:cs="Arial"/>
          <w:lang w:val="en-GB"/>
        </w:rPr>
      </w:pPr>
      <w:r w:rsidRPr="001D5813">
        <w:rPr>
          <w:rFonts w:ascii="Arial" w:hAnsi="Arial" w:cs="Arial"/>
          <w:lang w:val="en-GB"/>
        </w:rPr>
        <w:t xml:space="preserve">However, one of the realities encountered in Côte d'Ivoire is the low density of the ground measurement network. This makes it difficult to monitor the evolution of rainfall during different seasons in a balanced and timely manner throughout the country. Indeed, in Côte d'Ivoire, the 322,462 km² surface area is covered by only fourteen (14) synoptic stations spread over the territory and spaced more than 100 km apart, whereas twice the current number of stations is needed, according to the World Meteorological Organization standards (National Framework for Climate Services, 2016). Therefore, the rainfall information is not sufficiently representative at the watershed scale. To this first reality is added the high rate of </w:t>
      </w:r>
      <w:r w:rsidRPr="001D5813">
        <w:rPr>
          <w:rFonts w:ascii="Arial" w:hAnsi="Arial" w:cs="Arial"/>
          <w:lang w:val="en-GB"/>
        </w:rPr>
        <w:lastRenderedPageBreak/>
        <w:t xml:space="preserve">gaps in both rainfall time series and flow records due to the previous socio-political crises that shook the country. These crises have led to interruptions in data collection and equipment maintenance over the period going from 1995 to 2015 </w:t>
      </w:r>
      <w:r w:rsidR="00991964" w:rsidRPr="001D5813">
        <w:rPr>
          <w:rFonts w:ascii="Arial" w:hAnsi="Arial" w:cs="Arial"/>
          <w:lang w:val="en-GB"/>
        </w:rPr>
        <w:fldChar w:fldCharType="begin"/>
      </w:r>
      <w:r w:rsidR="00C62372">
        <w:rPr>
          <w:rFonts w:ascii="Arial" w:hAnsi="Arial" w:cs="Arial"/>
          <w:lang w:val="en-GB"/>
        </w:rPr>
        <w:instrText xml:space="preserve"> ADDIN ZOTERO_ITEM CSL_CITATION {"citationID":"5hXIHgqb","properties":{"formattedCitation":"[11,17,22]","plainCitation":"[11,17,22]","noteIndex":0},"citationItems":[{"id":1548,"uris":["http://zotero.org/users/7237204/items/7RL4VT49"],"itemData":{"id":1548,"type":"article-journal","abstract":"This article reviews the state of the art in the use of space-borne observations for analyzing extreme rainfall and flood events in Africa. Floods occur across many space and timescales, from very localized flash flood events to slow propagation of discharge peaks in large rivers. We discuss here how satellite data can help us understand the genesis and impacts of these flood events, monitor their evolution, and better constrain prediction models, thereby improving early warning and population protection. To illustrate these topics, we reanalyze major flood events that occurred in Niger, Mozambique, Central African Republic and Ivory Coast, using satellite information.","container-title":"Surveys in Geophysics","DOI":"10.1007/s10712-022-09749-6","ISSN":"0169-3298, 1573-0956","issue":"1","journalAbbreviation":"Surv Geophys","language":"en","page":"197-223","source":"DOI.org (Crossref)","title":"Hydrometeorological Extreme Events in Africa: The Role of Satellite Observations for Monitoring Pluvial and Fluvial Flood Risk","title-short":"Hydrometeorological Extreme Events in Africa","volume":"44","author":[{"family":"Gosset","given":"Marielle"},{"family":"Dibi-Anoh","given":"Pauline A"},{"family":"Schumann","given":"Guy"},{"family":"Hostache","given":"Renaud"},{"family":"Paris","given":"Adrien"},{"family":"Zahiri","given":"Eric-Pascal"},{"family":"Kacou","given":"Modeste"},{"family":"Gal","given":"Laetitia"}],"issued":{"date-parts":[["2023",2]]}}},{"id":1547,"uris":["http://zotero.org/users/7237204/items/9JMKQFHU"],"itemData":{"id":1547,"type":"article-journal","abstract":"To face the diﬃculties involved in supplying freshwater to Abidjan (Côte d’Ivoire), the Aghien Lagoon connected by a channel to the Potou-Ébrié lagoon is a potential resource for production of drinking water. A hydro-meteorological network was installed with the objective of assessing the sustainability of the lagoon in terms of both quantity and quality, and 10 sampling campaigns were conducted between June 2015 and December 2016 to evaluate the water quality. Even if the annual ﬂow of the two periurban tributaries is just equivalent to the volume of the lagoon, the large daily inﬂow by the channel can secure the future quantitative demand. Unfortunately, the main tributaries in the peri-urban zones have lacked sanitation services and present numerous markers of pollution. Even if the water quality status of the lagoon remains quite good with respect to total nitrogen and total phosphorus, it nevertheless presents a high potential risk of eutrophication.","container-title":"Hydrological Sciences Journal","DOI":"10.1080/02626667.2019.1672875","ISSN":"0262-6667, 2150-3435","issue":"15","journalAbbreviation":"Hydrological Sciences Journal","language":"en","page":"1893-1908","source":"DOI.org (Crossref)","title":"Hydrological and water quality assessment of the Aghien Lagoon hydrosystem (Abidjan, Côte d’Ivoire)","volume":"64","author":[{"family":"Koffi","given":"Serge Éhouman"},{"family":"Koffi","given":"Thierry Koffi"},{"family":"Perrin","given":"Jean-Louis"},{"family":"Séguis","given":"Luc"},{"family":"Guilliod","given":"Maurice"},{"family":"Goné","given":"Droh Lanciné"},{"family":"Kamagaté","given":"Bamory"}],"issued":{"date-parts":[["2019",11,18]]}}},{"id":404,"uris":["http://zotero.org/users/7237204/items/SGGUV5QV"],"itemData":{"id":404,"type":"article-journal","abstract":"ORSTOM, today IRD (“Institut de Recherche pour le Développement”), is a French institute of research that has been conducting research in Africa for the last 60 years. Since this period, agroclimatologists and hydrologists of IRD have never stopped collecting, validating and completing hydroclimatic data over West and Central Africa.","container-title":"Revue des sciences de l'eau","DOI":"10.7202/045095ar","ISSN":"1718-8598, 0992-7158","issue":"4","journalAbbreviation":"rseau","language":"fr","page":"325-333","source":"DOI.org (Crossref)","title":"Note de recherche : Grilles mensuelles de pluie en Afrique de l’Ouest et Centrale","title-short":"Note de recherche","volume":"23","author":[{"family":"Paturel","given":"Jean-Emmanuel"},{"family":"Boubacar","given":"Ibrahim"},{"family":"L’aour-Cres","given":"Agnès"},{"family":"Mahe","given":"Gil"}],"issued":{"date-parts":[["2010",12,20]]}}}],"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[11,17,22]</w:t>
      </w:r>
      <w:r w:rsidR="00991964" w:rsidRPr="001D5813">
        <w:rPr>
          <w:rFonts w:ascii="Arial" w:hAnsi="Arial" w:cs="Arial"/>
        </w:rPr>
        <w:fldChar w:fldCharType="end"/>
      </w:r>
      <w:r w:rsidRPr="001D5813">
        <w:rPr>
          <w:rFonts w:ascii="Arial" w:hAnsi="Arial" w:cs="Arial"/>
        </w:rPr>
        <w:t xml:space="preserve">. </w:t>
      </w:r>
      <w:r w:rsidRPr="001D5813">
        <w:rPr>
          <w:rFonts w:ascii="Arial" w:hAnsi="Arial" w:cs="Arial"/>
          <w:lang w:val="en-GB"/>
        </w:rPr>
        <w:t xml:space="preserve">Another reality is that the sub-Saharan region is characterized by a low literacy rate in rural areas, where the equipment is entrusted to local people. Thus, there is a concern about the reliability of the data, which must be </w:t>
      </w:r>
      <w:r w:rsidR="00A91506" w:rsidRPr="001D5813">
        <w:rPr>
          <w:rFonts w:ascii="Arial" w:hAnsi="Arial" w:cs="Arial"/>
          <w:lang w:val="en-GB"/>
        </w:rPr>
        <w:t>analysed</w:t>
      </w:r>
      <w:r w:rsidRPr="001D5813">
        <w:rPr>
          <w:rFonts w:ascii="Arial" w:hAnsi="Arial" w:cs="Arial"/>
          <w:lang w:val="en-GB"/>
        </w:rPr>
        <w:t xml:space="preserve"> and corrected manually by experienced staff </w:t>
      </w:r>
      <w:r w:rsidR="00991964" w:rsidRPr="001D5813">
        <w:rPr>
          <w:rFonts w:ascii="Arial" w:hAnsi="Arial" w:cs="Arial"/>
          <w:lang w:val="en-GB"/>
        </w:rPr>
        <w:fldChar w:fldCharType="begin"/>
      </w:r>
      <w:r w:rsidR="00C62372">
        <w:rPr>
          <w:rFonts w:ascii="Arial" w:hAnsi="Arial" w:cs="Arial"/>
          <w:lang w:val="en-GB"/>
        </w:rPr>
        <w:instrText xml:space="preserve"> ADDIN ZOTERO_ITEM CSL_CITATION {"citationID":"zhb4cy6Z","properties":{"formattedCitation":"[8]","plainCitation":"[8]","noteIndex":0},"citationItems":[{"id":588,"uris":["http://zotero.org/users/7237204/items/PBPNP2ZQ"],"itemData":{"id":588,"type":"article-journal","abstract":"In developing regions missing data are prevalent in historical hydrological datasets, owing to ﬁnancial, institutional, operational and technical challenges. If not tackled, these data shortfalls result in uncertainty in ﬂood frequency estimates and consequently ﬂawed catchment management interventions that could exacerbate the impacts of ﬂoods. This study presents a comparative analysis of two approaches for inﬁlling missing data in historical annual peak river discharge timeseries required for ﬂood frequency estimation: (i) satellite radar altimetry (RA) and (ii) multiple imputation (MI). These techniques were applied at ﬁve gauging stations along the ﬂoodprone Niger and Benue rivers within the Niger River Basin. RA and MI enabled the inﬁlling of missing data for conditions where altimetry virtual stations were available and unavailable, respectively. The impact of these approaches on derived ﬂood estimates was assessed, and the return period of a previously unquantiﬁed devastating ﬂood event in Nigeria in 2012 was ascertained. This study revealed that the use of RA resulted in reduced uncertainty when compared to MI for data inﬁlling, especially for widely gapped timeseries (&gt;3 years). The two techniques did not differ signiﬁcantly for data sets with gaps of 1–3 years, hence, both RA and MI can be used interchangeably in such situations. The use of the original in situ data with gaps resulted in higher ﬂood estimates when compared to datasets inﬁlled using RA and MI, and this can be attributed to extrapolation uncertainty. The 2012 ﬂood in Nigeria was quantiﬁed as a 1-in-100-year event at the Umaisha gauging station on the Benue River and a 1-in-50-year event at Baro on the Niger River. This suggests that the higher levels of ﬂooding likely emanated from the Kiri and Lagdo dams in Nigeria and Cameroon, respectively, as previously speculated by the media and recent studies. This study demonstrates the potential of RA and MI for providing information to support ﬂood management in developing regions where in situ data is sparse.","container-title":"Water","DOI":"10.3390/w10101483","ISSN":"2073-4441","issue":"10","journalAbbreviation":"Water","language":"en","page":"1483","source":"DOI.org (Crossref)","title":"Infilling Missing Data in Hydrology: Solutions Using Satellite Radar Altimetry and Multiple Imputation for Data-Sparse Regions","title-short":"Infilling Missing Data in Hydrology","volume":"10","author":[{"family":"Ekeu-wei","given":"Iguniwari"},{"family":"Blackburn","given":"George"},{"family":"Pedruco","given":"Philip"}],"issued":{"date-parts":[["2018",10,20]]}}}],"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[8]</w:t>
      </w:r>
      <w:r w:rsidR="00991964" w:rsidRPr="001D5813">
        <w:rPr>
          <w:rFonts w:ascii="Arial" w:hAnsi="Arial" w:cs="Arial"/>
        </w:rPr>
        <w:fldChar w:fldCharType="end"/>
      </w:r>
      <w:r w:rsidRPr="001D5813">
        <w:rPr>
          <w:rFonts w:ascii="Arial" w:hAnsi="Arial" w:cs="Arial"/>
          <w:lang w:val="en-GB"/>
        </w:rPr>
        <w:t>.</w:t>
      </w:r>
    </w:p>
    <w:p w14:paraId="26504CFC" w14:textId="69F5A662" w:rsidR="001D5813" w:rsidRPr="001D5813" w:rsidRDefault="001D5813" w:rsidP="001D5813">
      <w:pPr>
        <w:pStyle w:val="Body"/>
        <w:rPr>
          <w:rFonts w:ascii="Arial" w:hAnsi="Arial" w:cs="Arial"/>
          <w:lang w:val="en-GB"/>
        </w:rPr>
      </w:pPr>
      <w:r w:rsidRPr="001D5813">
        <w:rPr>
          <w:rFonts w:ascii="Arial" w:hAnsi="Arial" w:cs="Arial"/>
          <w:lang w:val="en-GB"/>
        </w:rPr>
        <w:t xml:space="preserve">The undeniable need for efficient rainfall estimates from a practical perspective has aroused the interest of meteorologists, climatologists, and hydrologists in recent years. One of the solutions for better spatialization of rainfall information is the use of satellite data to estimate rainfall, particularly in ungauged or poorly gauged basins. The wide spatial coverage of satellites, their frequency of data acquisition, and free access to estimated variables appear to be valuable reinforcements for conventional rainfall measurement methods in developing countries </w:t>
      </w:r>
      <w:r w:rsidR="00991964" w:rsidRPr="001D5813">
        <w:rPr>
          <w:rFonts w:ascii="Arial" w:hAnsi="Arial" w:cs="Arial"/>
          <w:lang w:val="en-GB"/>
        </w:rPr>
        <w:fldChar w:fldCharType="begin"/>
      </w:r>
      <w:r w:rsidR="00C62372">
        <w:rPr>
          <w:rFonts w:ascii="Arial" w:hAnsi="Arial" w:cs="Arial"/>
          <w:lang w:val="en-GB"/>
        </w:rPr>
        <w:instrText xml:space="preserve"> ADDIN ZOTERO_ITEM CSL_CITATION {"citationID":"Bu7YJOTi","properties":{"formattedCitation":"[26]","plainCitation":"[26]","noteIndex":0},"citationItems":[{"id":402,"uris":["http://zotero.org/users/7237204/items/TXX2T8YJ"],"itemData":{"id":402,"type":"article-journal","abstract":"This study aims reporting on 23 gridded precipitation datasets (P-datasets) reliability across West Africa through direct comparisons with rain gauges measurement at the daily and monthly time scales over a 4 years period (2000–2003). All P-datasets reliability vary in space and time. The most efficient P-dataset in term of Kling–Gupta Efficiency (KGE) changes at the local scale and the P-dataset performance is sensitive to seasonal effects. Satellite-based P-datasets performed better during the wet than the dry season whereas the opposite is observed for reanalysis P-datasets. The best overall performance was obtained for MSWEP v.2.2 and CHIRPS v.2 for daily and monthly time-step, respectively. Part of the differences in P-dataset performance at daily and monthly time step comes from the time step used to proceed the gauges adjustment (i.e day or month) and from a mismatch between gauge and satellite reporting times. In comparison to the others P-datasets, TMPA-Adj v.7 reliability is stable and reach the second highest KGE value at both daily and monthly time step. Reanalysis Pdatasets (WFDEI, MERRA-2, JRA-55, ERA-Interim) present among the lowest statistical scores at the daily time step, which drastically increased at the monthly time step for WFDEI and MERRA-2. The non-adjusted P-datasets were the less efficient, but, their near-real time availability should be helpful for risk forecast studies (i.e. GSMaP-RT v.6). The results of this study give important elements to select the most adapted P-dataset for specific application across West Africa.","container-title":"Journal of Hydrology","DOI":"10.1016/j.jhydrol.2019.124412","ISSN":"00221694","journalAbbreviation":"Journal of Hydrology","language":"en","page":"124412","source":"DOI.org (Crossref)","title":"Evaluation of 23 gridded precipitation datasets across West Africa","volume":"581","author":[{"family":"Satgé","given":"Frédéric"},{"family":"Defrance","given":"Dimitri"},{"family":"Sultan","given":"Benjamin"},{"family":"Bonnet","given":"Marie-Paule"},{"family":"Seyler","given":"Frédérique"},{"family":"Rouché","given":"Nathalie"},{"family":"Pierron","given":"Fabrice"},{"family":"Paturel","given":"Jean-Emmanuel"}],"issued":{"date-parts":[["2020",2]]}}}],"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[26]</w:t>
      </w:r>
      <w:r w:rsidR="00991964" w:rsidRPr="001D5813">
        <w:rPr>
          <w:rFonts w:ascii="Arial" w:hAnsi="Arial" w:cs="Arial"/>
        </w:rPr>
        <w:fldChar w:fldCharType="end"/>
      </w:r>
      <w:r w:rsidRPr="001D5813">
        <w:rPr>
          <w:rFonts w:ascii="Arial" w:hAnsi="Arial" w:cs="Arial"/>
          <w:lang w:val="en-GB"/>
        </w:rPr>
        <w:t>.</w:t>
      </w:r>
    </w:p>
    <w:p w14:paraId="71A62886" w14:textId="392B7AC1" w:rsidR="001D5813" w:rsidRPr="00F01E0E" w:rsidRDefault="001D5813" w:rsidP="001D5813">
      <w:pPr>
        <w:pStyle w:val="Body"/>
        <w:rPr>
          <w:rFonts w:ascii="Arial" w:hAnsi="Arial" w:cs="Arial"/>
        </w:rPr>
      </w:pPr>
      <w:r w:rsidRPr="001D5813">
        <w:rPr>
          <w:rFonts w:ascii="Arial" w:hAnsi="Arial" w:cs="Arial"/>
          <w:lang w:val="en-GB"/>
        </w:rPr>
        <w:t xml:space="preserve">Hydrological modelling is a solution to the dual challenge of reconstructing flow series and anticipating the evolution of runoff in catchment areas to prevent water-related disasters </w:t>
      </w:r>
      <w:r w:rsidR="00991964" w:rsidRPr="001D5813">
        <w:rPr>
          <w:rFonts w:ascii="Arial" w:hAnsi="Arial" w:cs="Arial"/>
          <w:lang w:val="en-GB"/>
        </w:rPr>
        <w:fldChar w:fldCharType="begin"/>
      </w:r>
      <w:r w:rsidR="00C62372">
        <w:rPr>
          <w:rFonts w:ascii="Arial" w:hAnsi="Arial" w:cs="Arial"/>
          <w:lang w:val="en-GB"/>
        </w:rPr>
        <w:instrText xml:space="preserve"> ADDIN ZOTERO_ITEM CSL_CITATION {"citationID":"BCJ5FEhE","properties":{"formattedCitation":"[8,18,21]","plainCitation":"[8,18,21]","noteIndex":0},"citationItems":[{"id":588,"uris":["http://zotero.org/users/7237204/items/PBPNP2ZQ"],"itemData":{"id":588,"type":"article-journal","abstract":"In developing regions missing data are prevalent in historical hydrological datasets, owing to ﬁnancial, institutional, operational and technical challenges. If not tackled, these data shortfalls result in uncertainty in ﬂood frequency estimates and consequently ﬂawed catchment management interventions that could exacerbate the impacts of ﬂoods. This study presents a comparative analysis of two approaches for inﬁlling missing data in historical annual peak river discharge timeseries required for ﬂood frequency estimation: (i) satellite radar altimetry (RA) and (ii) multiple imputation (MI). These techniques were applied at ﬁve gauging stations along the ﬂoodprone Niger and Benue rivers within the Niger River Basin. RA and MI enabled the inﬁlling of missing data for conditions where altimetry virtual stations were available and unavailable, respectively. The impact of these approaches on derived ﬂood estimates was assessed, and the return period of a previously unquantiﬁed devastating ﬂood event in Nigeria in 2012 was ascertained. This study revealed that the use of RA resulted in reduced uncertainty when compared to MI for data inﬁlling, especially for widely gapped timeseries (&gt;3 years). The two techniques did not differ signiﬁcantly for data sets with gaps of 1–3 years, hence, both RA and MI can be used interchangeably in such situations. The use of the original in situ data with gaps resulted in higher ﬂood estimates when compared to datasets inﬁlled using RA and MI, and this can be attributed to extrapolation uncertainty. The 2012 ﬂood in Nigeria was quantiﬁed as a 1-in-100-year event at the Umaisha gauging station on the Benue River and a 1-in-50-year event at Baro on the Niger River. This suggests that the higher levels of ﬂooding likely emanated from the Kiri and Lagdo dams in Nigeria and Cameroon, respectively, as previously speculated by the media and recent studies. This study demonstrates the potential of RA and MI for providing information to support ﬂood management in developing regions where in situ data is sparse.","container-title":"Water","DOI":"10.3390/w10101483","ISSN":"2073-4441","issue":"10","journalAbbreviation":"Water","language":"en","page":"1483","source":"DOI.org (Crossref)","title":"Infilling Missing Data in Hydrology: Solutions Using Satellite Radar Altimetry and Multiple Imputation for Data-Sparse Regions","title-short":"Infilling Missing Data in Hydrology","volume":"10","author":[{"family":"Ekeu-wei","given":"Iguniwari"},{"family":"Blackburn","given":"George"},{"family":"Pedruco","given":"Philip"}],"issued":{"date-parts":[["2018",10,20]]}}},{"id":338,"uris":["http://zotero.org/users/7237204/items/WEZMPX8L"],"itemData":{"id":338,"type":"article-journal","abstract":"Floods have caused devastating impacts to the environment and society in Awash River Basin, Ethiopia. Since flooding events are frequent, this marks the need to develop tools for flood early warning. In this study, we propose a satellite based flood index to identify the runoff source areas that largely contribute to extreme runoff production and floods in the basin. Satellite based products used for development of the flood index are CMORPH (Climate Prediction Center MORPHing technique: 0.25° by 0.25°, daily) product for calculation of the Standard Precipitation Index (SPI) and a Shuttle Radar Topography Mission (SRTM) digital elevation model (DEM) for calculation of the Topographic Wetness Index (TWI). Other satellite products used in this study are for rainfall-runoff modelling to represent rainfall, potential evapotranspiration, vegetation cover and topography. Results of the study show that assessment of spatial and temporal rainfall variability by satellite products may well serve in flood early warning. Preliminary findings on effectiveness of the flood index developed in this study indicate that the index is well suited for flood early warning. The index combines SPI and TWI, and preliminary results illustrate the spatial distribution of likely runoff source areas that cause floods in flood prone areas.","collection-title":"15th WaterNet/WARFSA/GWP-SA Symposium: IWRM for harnessing socio-economic development in Eastern and Southern Africa","container-title":"Physics and Chemistry of the Earth, Parts A/B/C","DOI":"10.1016/j.pce.2016.03.007","ISSN":"1474-7065","journalAbbreviation":"Physics and Chemistry of the Earth, Parts A/B/C","language":"en","page":"12-23","source":"ScienceDirect","title":"Application of satellite products and hydrological modelling for flood early warning","volume":"93","author":[{"family":"Koriche","given":"Sifan A."},{"family":"Rientjes","given":"Tom H. M."}],"issued":{"date-parts":[["2016",6,1]]}}},{"id":1554,"uris":["http://zotero.org/users/7237204/items/D8YYMUXF"],"itemData":{"id":1554,"type":"article-journal","container-title":"Water Resources Research","DOI":"10.1029/2012WR012514","ISSN":"00431397","issue":"11","journalAbbreviation":"Water Resour. Res.","language":"en","source":"DOI.org (Crossref)","title":"A subgrid channel model for simulating river hydraulics and floodplain inundation over large and data sparse areas: FLOODPLAIN INUNDATION OVER LARGE AREAS","title-short":"A subgrid channel model for simulating river hydraulics and floodplain inundation over large and data sparse areas","URL":"http://doi.wiley.com/10.1029/2012WR012514","volume":"48","author":[{"family":"Neal","given":"Jeffrey"},{"family":"Schumann","given":"Guy"},{"family":"Bates","given":"Paul"}],"accessed":{"date-parts":[["2023",3,6]]},"issued":{"date-parts":[["2012",11]]}}}],"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[8,18,21]</w:t>
      </w:r>
      <w:r w:rsidR="00991964" w:rsidRPr="001D5813">
        <w:rPr>
          <w:rFonts w:ascii="Arial" w:hAnsi="Arial" w:cs="Arial"/>
        </w:rPr>
        <w:fldChar w:fldCharType="end"/>
      </w:r>
      <w:r w:rsidRPr="00F01E0E">
        <w:rPr>
          <w:rFonts w:ascii="Arial" w:hAnsi="Arial" w:cs="Arial"/>
        </w:rPr>
        <w:t>.</w:t>
      </w:r>
    </w:p>
    <w:p w14:paraId="0E6D99BD" w14:textId="6B2DE667" w:rsidR="001D5813" w:rsidRPr="001D5813" w:rsidRDefault="001D5813" w:rsidP="001D5813">
      <w:pPr>
        <w:pStyle w:val="Body"/>
        <w:rPr>
          <w:rFonts w:ascii="Arial" w:hAnsi="Arial" w:cs="Arial"/>
          <w:lang w:val="en-GB"/>
        </w:rPr>
      </w:pPr>
      <w:r w:rsidRPr="001D5813">
        <w:rPr>
          <w:rFonts w:ascii="Arial" w:hAnsi="Arial" w:cs="Arial"/>
          <w:lang w:val="en-GB"/>
        </w:rPr>
        <w:t xml:space="preserve">Various studies have been conducted to assess the effectiveness of gridded precipitation, and other climate variables have been used to estimate products for hydrological modelling. This is particularly true in Asia, where an increase in extreme droughts and typhoons drives innovation in forecasting. In India, the TRMM satellite precipitation estimate product performed well when forcing the semi-distributed SWAT model, outperforming CHIRPS and CFSR </w:t>
      </w:r>
      <w:r w:rsidR="00991964" w:rsidRPr="001D5813">
        <w:rPr>
          <w:rFonts w:ascii="Arial" w:hAnsi="Arial" w:cs="Arial"/>
          <w:lang w:val="en-GB"/>
        </w:rPr>
        <w:fldChar w:fldCharType="begin"/>
      </w:r>
      <w:r w:rsidR="00C62372">
        <w:rPr>
          <w:rFonts w:ascii="Arial" w:hAnsi="Arial" w:cs="Arial"/>
        </w:rPr>
        <w:instrText xml:space="preserve"> ADDIN ZOTERO_ITEM CSL_CITATION {"citationID":"0OXoZ5jZ","properties":{"formattedCitation":"[28,30]","plainCitation":"[28,30]","noteIndex":0},"citationItems":[{"id":802,"uris":["http://zotero.org/users/7237204/items/P7G52KID"],"itemData":{"id":802,"type":"article-journal","abstract":"Precipitation is essential for modeling the hydrologic behavior of watersheds. There exist multiple precipitation products of diﬀerent sources and precision. We evaluate the inﬂuence of diﬀerent precipitation product on model parameters and streamﬂow predictive uncertainty using a soil water assessment tool (SWAT) model for a forest dominated catchment in India. We used IMD (gridded rainfall dataset), TRMM (satellite product), bias-corrected TRMM (corrected satellite product) and NCEP-CFSR (reanalysis dataset) over a period from 1998–2012 for simulating streamﬂow. The precipitation analysis using statistical measures revealed that the TRMM and CFSR data slightly overestimate rainfall compared to the ground-based IMD data. However, the TRMM estimates improved, applying a bias correction. The Nash–Sutcliﬀe (and R2) values for TRMM, TRMMbias and CFSR, are 0.58 (0.62), 0.62 (0.63) and 0.52 (0.54), respectively at model calibrated with IMD data (Scenario A). The models of each precipitation product (Scenario B) yielded Nash–Sutcliﬀe (and R2) values 0.71 (0.76), 0.74 (0.78) and 0.76 (0.77) for TRMM, TRMMbias and CFSR datasets, respectively. Thus, the hydrological model-based evaluation revealed that the model calibration with individual rainfall data as input showed increased accuracy in the streamﬂow simulation. IMD and TRMM forced models to perform better in capturing the streamﬂow simulations than the CFSR reanalysis-driven model. Overall, our results showed that TRMM data after proper correction could be a good alternative for ground observations for driving hydrological models.","container-title":"Atmosphere","DOI":"10.3390/atmos11111252","ISSN":"2073-4433","issue":"11","journalAbbreviation":"Atmosphere","language":"en","page":"1252","source":"DOI.org (Crossref)","title":"Inter-Comparison of Gauge-Based Gridded Data, Reanalysis and Satellite Precipitation Product with an Emphasis on Hydrological Modeling","volume":"11","author":[{"family":"Setti","given":"Sridhara"},{"family":"Maheswaran","given":"Rathinasamy"},{"family":"Sridhar","given":"Venkataramana"},{"family":"Barik","given":"Kamal Kumar"},{"family":"Merz","given":"Bruno"},{"family":"Agarwal","given":"Ankit"}],"issued":{"date-parts":[["2020",11,20]]}}},{"id":745,"uris":["http://zotero.org/users/7237204/items/U2WIPXNE"],"itemData":{"id":745,"type":"article-journal","abstract":"Precipitation obtained from rain gauges is an essential input for hydrological modelling. It is often sparse in highly topographically varying terrain, exhibiting a certain amount of uncertainty in hydrological modelling. Hence, satellite rainfall estimates have been used as an alternative or as a supplement to station observations. In this study, an attempt was made to evaluate the Tropical Rainfall Measuring Mission (TRMM) and Climate Hazards Group InfraRed Precipitation with Station data (CHIRPS), employing a semi-distributed hydrological model, i.e., Soil and Water Assessment Tool (SWAT), for simulating streamﬂow and validating them against the ﬂows generated by the India Meteorological Department (IMD) rainfall dataset in the Gurupura river catchment of India. Distinct testing scenarios for simulating streamﬂow were made to check the suitability of these satellite precipitation data. The TRMM was able to better estimate rainfall than CHIRPS after performing categorical and continuous statistical results with respect to IMD rainfall data. While comparing the performance of model simulations, the IMD rainfall-driven streamﬂow emerged as the best followed by the TRMM, CHIRPS-0.05, and CHIRPS-0.25. The coeﬃcient of determination (R2), Nash–Sutcliﬀe eﬃciency (NSE), and percent bias (PBIAS) were in the range 0.63 to 0.86, 0.62 to 0.86, and −14.98 to 0.87, respectively. Further, an attempt was made to examine the spatial distribution of key hydrological signature, i.e., ﬂow duration curve (FDC) in the 30–95 percentile range of non-exceedance probability. It was observed that TRMM underestimated the ﬂow for agricultural water availability corresponding to 30 percent, even though it showed a good performance compared to the other satellite rainfall-driven model outputs.","container-title":"Water","DOI":"10.3390/w12092400","ISSN":"2073-4441","issue":"9","journalAbbreviation":"Water","language":"en","page":"2400","source":"DOI.org (Crossref)","title":"Evaluation of Satellite Precipitation Products in Simulating Streamflow in a Humid Tropical Catchment of India Using a Semi-Distributed Hydrological Model","volume":"12","author":[{"family":"Sharannya","given":"Thalli Mani"},{"family":"Al-Ansari","given":"Nadhir"},{"family":"Deb Barma","given":"Surajit"},{"family":"Mahesha","given":"Amai"}],"issued":{"date-parts":[["2020",8,26]]}}}],"schema":"https://github.com/citation-style-language/schema/raw/master/csl-citation.json"}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[28,30]</w:t>
      </w:r>
      <w:r w:rsidR="00991964" w:rsidRPr="001D5813">
        <w:rPr>
          <w:rFonts w:ascii="Arial" w:hAnsi="Arial" w:cs="Arial"/>
        </w:rPr>
        <w:fldChar w:fldCharType="end"/>
      </w:r>
      <w:r w:rsidRPr="001D5813">
        <w:rPr>
          <w:rFonts w:ascii="Arial" w:hAnsi="Arial" w:cs="Arial"/>
          <w:lang w:val="en-GB"/>
        </w:rPr>
        <w:t>.</w:t>
      </w:r>
      <w:r w:rsidRPr="001D5813">
        <w:rPr>
          <w:rFonts w:ascii="Arial" w:hAnsi="Arial" w:cs="Arial"/>
        </w:rPr>
        <w:t xml:space="preserve"> </w:t>
      </w:r>
      <w:r w:rsidRPr="001D5813">
        <w:rPr>
          <w:rFonts w:ascii="Arial" w:hAnsi="Arial" w:cs="Arial"/>
          <w:lang w:val="en-GB"/>
        </w:rPr>
        <w:t xml:space="preserve">Furthermore, in Nepal, over the West </w:t>
      </w:r>
      <w:proofErr w:type="spellStart"/>
      <w:r w:rsidRPr="001D5813">
        <w:rPr>
          <w:rFonts w:ascii="Arial" w:hAnsi="Arial" w:cs="Arial"/>
          <w:lang w:val="en-GB"/>
        </w:rPr>
        <w:t>Rapti</w:t>
      </w:r>
      <w:proofErr w:type="spellEnd"/>
      <w:r w:rsidRPr="001D5813">
        <w:rPr>
          <w:rFonts w:ascii="Arial" w:hAnsi="Arial" w:cs="Arial"/>
          <w:lang w:val="en-GB"/>
        </w:rPr>
        <w:t xml:space="preserve"> River basin, the IMERG Final Run v.6 GPM grid performed better than CHIRPS and PERSIANN-CCS with the SWAT model </w:t>
      </w:r>
      <w:r w:rsidR="00991964" w:rsidRPr="001D5813">
        <w:rPr>
          <w:rFonts w:ascii="Arial" w:hAnsi="Arial" w:cs="Arial"/>
          <w:lang w:val="en-GB"/>
        </w:rPr>
        <w:fldChar w:fldCharType="begin"/>
      </w:r>
      <w:r w:rsidR="00C62372">
        <w:rPr>
          <w:rFonts w:ascii="Arial" w:hAnsi="Arial" w:cs="Arial"/>
        </w:rPr>
        <w:instrText xml:space="preserve"> ADDIN ZOTERO_ITEM CSL_CITATION {"citationID":"dcaMCax6","properties":{"formattedCitation":"[31]","plainCitation":"[31]","noteIndex":0},"citationItems":[{"id":73,"uris":["http://zotero.org/users/7237204/items/855K3QJA"],"itemData":{"id":73,"type":"article-journal","abstract":"Study Region\nWest Rapti River (WRR) basin, Western Nepal.\nStudy Focus\nHydrologic modeling requires an accurate precipitation data at a high spatial resolution, which is often limited in many regions of the globe. As a complement to the ground (gauge) precipitation data, satellite-based precipitation estimates (SPEs) appear useful. At first, this study evaluated performance of three different SPEs, namely i) CHIRPS, ii) PERSIANN-CCS, and iii) IMERG, with respect to gauge data using different event detection and quantification indices. Soil Water Assessment Tool (SWAT), a semi-distributed hydrologic model, was used to simulate the river discharge. We then analysed precipitation elasticity, as a first kind of such study in Nepalese river basin, by scaling the precipitation input in both positive and negative directions (ranging from -20 % to +20 %) in order to explore basin response on likely alteration of precipitation. A non-parametric precipitation elasticity was finally computed for three different cases: 1) observed river discharge, 2) gauge-based simulated river discharge, and 3) SPEs-based simulated river discharge.\nNew Hydrologic Insights for the Region\nIMERG proved to be superior among three SPEs. All SPEs showed improved results after implementation of different levels of bias-correction where daily precipitation data were corrected using linear correction factors computed at a mean monthly scale. Computed correction factors are replicable to nearby basins. Precipitation elasticity of the study area ranged from +1.3 to +2.0 (approximately +1.5) which indicates that a 1.0 % change in precipitation will result in 1.5 % change in river discharge.","container-title":"Journal of Hydrology: Regional Studies","DOI":"10.1016/j.ejrh.2020.100768","ISSN":"2214-5818","journalAbbreviation":"Journal of Hydrology: Regional Studies","language":"en","page":"100768","source":"ScienceDirect","title":"Evaluation of precipitation elasticity using precipitation data from ground and satellite-based estimates and watershed modeling in Western Nepal","volume":"33","author":[{"family":"Talchabhadel","given":"Rocky"},{"family":"Aryal","given":"Anil"},{"family":"Kawaike","given":"Kenji"},{"family":"Yamanoi","given":"Kazuki"},{"family":"Nakagawa","given":"Hajime"},{"family":"Bhatta","given":"Binod"},{"family":"Karki","given":"Saroj"},{"family":"Thapa","given":"Bhesh Raj"}],"issued":{"date-parts":[["2021",2,1]]}}}],"schema":"https://github.com/citation-style-language/schema/raw/master/csl-citation.json"}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[31]</w:t>
      </w:r>
      <w:r w:rsidR="00991964" w:rsidRPr="001D5813">
        <w:rPr>
          <w:rFonts w:ascii="Arial" w:hAnsi="Arial" w:cs="Arial"/>
        </w:rPr>
        <w:fldChar w:fldCharType="end"/>
      </w:r>
      <w:r w:rsidRPr="001D5813">
        <w:rPr>
          <w:rFonts w:ascii="Arial" w:hAnsi="Arial" w:cs="Arial"/>
          <w:lang w:val="en-GB"/>
        </w:rPr>
        <w:t xml:space="preserve">. For the Upper Nan River basin in northern Thailand, GPM IMERG Final Run v.6 outperformed PERSIANN (CDR, CCS, and RT) and TRMM (TMPA-3B42 and TMPA-RT) products as inputs to the HEC-HMS model </w:t>
      </w:r>
      <w:r w:rsidR="00991964" w:rsidRPr="001D5813">
        <w:rPr>
          <w:rFonts w:ascii="Arial" w:hAnsi="Arial" w:cs="Arial"/>
          <w:lang w:val="en-GB"/>
        </w:rPr>
        <w:fldChar w:fldCharType="begin"/>
      </w:r>
      <w:r w:rsidR="006B4616">
        <w:rPr>
          <w:rFonts w:ascii="Arial" w:hAnsi="Arial" w:cs="Arial"/>
        </w:rPr>
        <w:instrText xml:space="preserve"> ADDIN ZOTERO_ITEM CSL_CITATION {"citationID":"rPrP4n4o","properties":{"formattedCitation":"[12]","plainCitation":"[12]","noteIndex":0},"citationItems":[{"id":519,"uris":["http://zotero.org/users/7237204/items/T5F4YFXK"],"itemData":{"id":519,"type":"article-journal","abstract":"Study region: The Upper Nan River Basin, Northern Thailand Study focus: Precipitation is a major component of the hydrological cycle. A large number of remotely sensed precipitation products are used in hydro-meteorological studies. The accuracy of these relies on basin climatology, basin topography, precipitation mechanism and precipitation sampling techniques used in satellites. Hence, the precipitation products should be validated. Numerous studies have evaluated the reliability of satellite-based precipitation products (SbPPs) in the tropical Asia. However, a handful of research has yet examined the reliability of these in Thailand. Therefore, in this study the reliability of six SbPPs namely, PERSIANN, PER­ SIANN− CCS, PERSIANN-CDR, TMPA-3B42, TMPA-3B42-RT and IMERG was tested by comparing against ground measured rainfall records and through simulating a hydrology model at daily and monthly time scales for a major head water catchment of the Northern Thailand.","container-title":"Journal of Hydrology: Regional Studies","DOI":"10.1016/j.ejrh.2020.100743","ISSN":"22145818","journalAbbreviation":"Journal of Hydrology: Regional Studies","language":"en","page":"100743","source":"DOI.org (Crossref)","title":"Statistical evaluation and hydrologic simulation capacity of different satellite-based precipitation products (SbPPs) in the Upper Nan River Basin, Northern Thailand","volume":"32","author":[{"family":"Gunathilake","given":"Miyuru B."},{"family":"Amaratunga","given":"Yasasna V."},{"family":"Perera","given":"Anushka"},{"family":"Karunanayake","given":"Chamaka"},{"family":"Gunathilake","given":"Anura S."},{"family":"Rathnayake","given":"Upaka"}],"issued":{"date-parts":[["2020",12]]}}}],"schema":"https://github.com/citation-style-language/schema/raw/master/csl-citation.json"}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[12]</w:t>
      </w:r>
      <w:r w:rsidR="00991964" w:rsidRPr="001D5813">
        <w:rPr>
          <w:rFonts w:ascii="Arial" w:hAnsi="Arial" w:cs="Arial"/>
        </w:rPr>
        <w:fldChar w:fldCharType="end"/>
      </w:r>
      <w:r w:rsidRPr="001D5813">
        <w:rPr>
          <w:rFonts w:ascii="Arial" w:hAnsi="Arial" w:cs="Arial"/>
          <w:lang w:val="en-GB"/>
        </w:rPr>
        <w:t xml:space="preserve">. In the wet region of southern China, the combination of CMORPH and the VIC model allowed better reproduction of extreme flows, followed by TMPA and SWAT coupling. CHIRPS and PERSIANN-CDR products are in the last position </w:t>
      </w:r>
      <w:r w:rsidR="00991964" w:rsidRPr="001D5813">
        <w:rPr>
          <w:rFonts w:ascii="Arial" w:hAnsi="Arial" w:cs="Arial"/>
          <w:lang w:val="en-GB"/>
        </w:rPr>
        <w:fldChar w:fldCharType="begin"/>
      </w:r>
      <w:r w:rsidR="00C62372">
        <w:rPr>
          <w:rFonts w:ascii="Arial" w:hAnsi="Arial" w:cs="Arial"/>
        </w:rPr>
        <w:instrText xml:space="preserve"> ADDIN ZOTERO_ITEM CSL_CITATION {"citationID":"xOd98xTo","properties":{"formattedCitation":"[33]","plainCitation":"[33]","noteIndex":0},"citationItems":[{"id":495,"uris":["http://zotero.org/users/7237204/items/KYDTYKJX"],"itemData":{"id":495,"type":"article-journal","abstract":"The lack of ground-based observation data usually limits the analysis of extreme precipitation and streamflow, especially for the ungauged or data-limited regions. Satellite-based precipitation products (SPPs) with high temporal and spatial resolutions can provide potential data sources in the regions without adequate precipitation data, and it has received much attention of regional or global hydro-climatic analysis. This study aims to evaluate the accuracy of four widely used long time series SPPs (CHIRPS, TMPA, CMORPH and PERSIANN) in capturing extreme precipitation and streamflow events in a humid region of southern China. It is found that, for extreme precipitation detection, both CMORPH and TMPA can capture most heavy and extreme precipitation, CMORPH works better on the rainfall distribution characteristics, while TMPA shows the best performance in capturing the extreme precipitation events with relatively low RMSE, ME and BIAS, and high R values of extreme precipitation indices. For the streamflow simulation, the combinations of different inputs and different models present different model performances. TMPA provides the most accurate hydrological model simulation results, while simulated streamflow forced by CMORPH exhibits considerable underestimation of streamflow. However, the combination of CMORPH and VIC model obtains the best efficiency for detecting extreme streamflow, followed by the combination of TMPA and SWAT model, which indicates the selection of a suitable model and input data is essential to obtain reliable and accurate results for the detection of extreme streamflow. This study is expected to provide a valuable reference for the application and comparison of multiple SPPs and models at watershed scales.","container-title":"Atmospheric Research","DOI":"10.1016/j.atmosres.2021.105554","ISSN":"01698095","journalAbbreviation":"Atmospheric Research","language":"en","page":"105554","source":"DOI.org (Crossref)","title":"Assessment of four latest long-term satellite-based precipitation products in capturing the extreme precipitation and streamflow across a humid region of southern China","volume":"257","author":[{"family":"Wang","given":"Qiang"},{"family":"Xia","given":"Jun"},{"family":"She","given":"Dunxian"},{"family":"Zhang","given":"Xiang"},{"family":"Liu","given":"Jie"},{"family":"Zhang","given":"Yin"}],"issued":{"date-parts":[["2021",8]]}}}],"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[33]</w:t>
      </w:r>
      <w:r w:rsidR="00991964" w:rsidRPr="001D5813">
        <w:rPr>
          <w:rFonts w:ascii="Arial" w:hAnsi="Arial" w:cs="Arial"/>
        </w:rPr>
        <w:fldChar w:fldCharType="end"/>
      </w:r>
      <w:r w:rsidRPr="001D5813">
        <w:rPr>
          <w:rFonts w:ascii="Arial" w:hAnsi="Arial" w:cs="Arial"/>
          <w:lang w:val="en-GB"/>
        </w:rPr>
        <w:t xml:space="preserve">. </w:t>
      </w:r>
    </w:p>
    <w:p w14:paraId="1DAFA148" w14:textId="3F20D68F" w:rsidR="001D5813" w:rsidRPr="001D5813" w:rsidRDefault="001D5813" w:rsidP="001D5813">
      <w:pPr>
        <w:pStyle w:val="Body"/>
        <w:rPr>
          <w:rFonts w:ascii="Arial" w:hAnsi="Arial" w:cs="Arial"/>
          <w:lang w:val="en-GB"/>
        </w:rPr>
      </w:pPr>
      <w:r w:rsidRPr="001D5813">
        <w:rPr>
          <w:rFonts w:ascii="Arial" w:hAnsi="Arial" w:cs="Arial"/>
          <w:lang w:val="en-GB"/>
        </w:rPr>
        <w:t xml:space="preserve">Other studies have evaluated satellite-based precipitation estimation products for South America. For example, the use of TRMM as an input to the SWAT model has been successful in the </w:t>
      </w:r>
      <w:proofErr w:type="spellStart"/>
      <w:r w:rsidRPr="001D5813">
        <w:rPr>
          <w:rFonts w:ascii="Arial" w:hAnsi="Arial" w:cs="Arial"/>
          <w:lang w:val="en-GB"/>
        </w:rPr>
        <w:t>Pirapama</w:t>
      </w:r>
      <w:proofErr w:type="spellEnd"/>
      <w:r w:rsidRPr="001D5813">
        <w:rPr>
          <w:rFonts w:ascii="Arial" w:hAnsi="Arial" w:cs="Arial"/>
          <w:lang w:val="en-GB"/>
        </w:rPr>
        <w:t xml:space="preserve"> River Basin in northeast Brazil </w:t>
      </w:r>
      <w:r w:rsidR="00991964" w:rsidRPr="001D5813">
        <w:rPr>
          <w:rFonts w:ascii="Arial" w:hAnsi="Arial" w:cs="Arial"/>
          <w:lang w:val="en-GB"/>
        </w:rPr>
        <w:fldChar w:fldCharType="begin"/>
      </w:r>
      <w:r w:rsidR="00C62372">
        <w:rPr>
          <w:rFonts w:ascii="Arial" w:hAnsi="Arial" w:cs="Arial"/>
        </w:rPr>
        <w:instrText xml:space="preserve"> ADDIN ZOTERO_ITEM CSL_CITATION {"citationID":"THgwYwp3","properties":{"formattedCitation":"[32]","plainCitation":"[32]","noteIndex":0},"citationItems":[{"id":1296,"uris":["http://zotero.org/users/7237204/items/P4B2SAEC"],"itemData":{"id":1296,"type":"article-journal","abstract":"This work evaluated the simulation of streamflow using observed and estimated gridded meteorological datasets and the Soil and Water Assessment Tool (SWAT) model for a humid area with scarce data in northeastern Brazil. The coefficient of determination (R2), Nash-Sutcliffe efficiency (NS), root mean square error (RMSE), normalized root mean square error (NRMSE), and percent bias (PBIAS) were used to assess the SWAT results yielded by estimated and observed rainfall data. The hydrological modeling data from three streamflow stations were used (2000 to 2006 for calibration and 2007 to 2010 for validation). The results show that at daily scale, the estimated rainfall data show a poor agreement (R2 ranging from 0.22 to 0.04) with the observed rainfall but good agreement at monthly (R2 = 0.85) and annual scales (R2 = 0.80). The results showed that estimated accumulated precipitation overestimated the observed data. The results showed that R2 ranged from 0.51 to 0.55 at monthly scale and 0.44-0.52 at annual scale. However, the global data can represent well the variability of rainfall within the region. The results indicated a good correlation in the seasonal variability (R2 ranged from 0.72 to 0.60). The modeling results using monthly TRMM data and observed rainfall data showed good values of NS and R2 during calibration and validation, but PBIAS was unsatisfactory for the three streamflow gauges. The streamflow estimates from the SWAT model using data from the TRMM satellite showed that such data are capable of generating satisfactory results after calibration, although measured rainfall data presented better results; the data could support areas with scarce rainfall data and be applied to other river basins, for example, to analyze the hydrological potential of other basins in the coastal region of northeastern Brazil. Over the past three decades, considerable advances have been made in remote sensing with environmental satellites, increasing the amount of information available, including rainfall estimates. In this context, the use of TRMM data to estimate rainfall has ultimately been shown to be an interesting alternative for areas with scarce rainfall data.","container-title":"Theoretical and Applied Climatology","DOI":"10.1007/s00704-021-03628-7","ISSN":"0177-798X, 1434-4483","issue":"1-2","journalAbbreviation":"Theor Appl Climatol","language":"en","page":"393-410","source":"DOI.org (Crossref)","title":"Evaluation of gridded meteorological datasets and their potential hydrological application to a humid area with scarce data for Pirapama River basin, northeastern Brazil","volume":"145","author":[{"family":"Viana","given":"Jussara Freire de Souza"},{"family":"Montenegro","given":"Suzana Maria Gico Lima"},{"family":"Silva","given":"Bernardo Barbosa","non-dropping-particle":"da"},{"family":"Silva","given":"Richarde Marques","non-dropping-particle":"da"},{"family":"Srinivasan","given":"Raghavan"},{"family":"Santos","given":"Celso Augusto Guimarães"},{"family":"Araujo","given":"Diego Cezar dos Santos"},{"family":"Tavares","given":"Clara Gadelha"}],"issued":{"date-parts":[["2021",7]]}}}],"schema":"https://github.com/citation-style-language/schema/raw/master/csl-citation.json"}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[32]</w:t>
      </w:r>
      <w:r w:rsidR="00991964" w:rsidRPr="001D5813">
        <w:rPr>
          <w:rFonts w:ascii="Arial" w:hAnsi="Arial" w:cs="Arial"/>
        </w:rPr>
        <w:fldChar w:fldCharType="end"/>
      </w:r>
      <w:r w:rsidRPr="001D5813">
        <w:rPr>
          <w:rFonts w:ascii="Arial" w:hAnsi="Arial" w:cs="Arial"/>
          <w:lang w:val="en-GB"/>
        </w:rPr>
        <w:t xml:space="preserve">. Of the 19 precipitation estimate products, GPM IMERG Final Run and CMORPH-BLD obtained the best performance for simulating flows with the GR4J and </w:t>
      </w:r>
      <w:proofErr w:type="spellStart"/>
      <w:r w:rsidRPr="001D5813">
        <w:rPr>
          <w:rFonts w:ascii="Arial" w:hAnsi="Arial" w:cs="Arial"/>
          <w:lang w:val="en-GB"/>
        </w:rPr>
        <w:t>HyMOD</w:t>
      </w:r>
      <w:proofErr w:type="spellEnd"/>
      <w:r w:rsidRPr="001D5813">
        <w:rPr>
          <w:rFonts w:ascii="Arial" w:hAnsi="Arial" w:cs="Arial"/>
          <w:lang w:val="en-GB"/>
        </w:rPr>
        <w:t xml:space="preserve"> global models over the Jurua River Basin in Amazonia, Brazil </w:t>
      </w:r>
      <w:r w:rsidR="00991964" w:rsidRPr="001D5813">
        <w:rPr>
          <w:rFonts w:ascii="Arial" w:hAnsi="Arial" w:cs="Arial"/>
          <w:lang w:val="en-GB"/>
        </w:rPr>
        <w:fldChar w:fldCharType="begin"/>
      </w:r>
      <w:r w:rsidR="00C62372">
        <w:rPr>
          <w:rFonts w:ascii="Arial" w:hAnsi="Arial" w:cs="Arial"/>
        </w:rPr>
        <w:instrText xml:space="preserve"> ADDIN ZOTERO_ITEM CSL_CITATION {"citationID":"JRzUiWGM","properties":{"formattedCitation":"[27]","plainCitation":"[27]","noteIndex":0},"citationItems":[{"id":1044,"uris":["http://zotero.org/users/7237204/items/MU4IMLY5"],"itemData":{"id":1044,"type":"article-journal","abstract":"Over the past few decades, many gridded P-datasets with nearly global coverage have become available. These Pdatasets offer an unprecedented opportunity to constrain hydrological modeling in remote region where the gauge network is sparse. However, few studies report on P-datasets reliability for discharge simulations limiting the use of these datasets. This study investigates the reliability of available gridded P-datasets for streamflow simulations for 10 basins of the Jurua´ watershed, located in the Amazon region. A total of 19 P-datasets including both satellite-based and reanalysis-based precipitation estimates, are considered to provide a comprehensive overview of currently available options. Used as forcing data in two lumped hydrological models (GR4j and HyMOD), some P-datasets led to a more realistic simulation of daily and monthly streamflow than the simulation based on precipitation estimates derived from the gauges network. P-dataset ranking depends on the considered basin and time step (i.e. daily, monthly), suggesting variability in spatial reliability for all considered P-datasets. In addition, the P-dataset reliability increases with the surface area of the considered basins. This can be partially explained by the aggregation of precipitation on larger spatial scales counterbalancing potential spatial in­ consistencies at more local scales in the P-dataset, and by the better modeling of smoother hydrographs at the outlets of larger basins. Overall, IMERG-F v.6 and CMORPH-BLD appear to be the most efficient P-datasets for the region under consideration.","container-title":"Journal of Hydrology","DOI":"10.1016/j.jhydrol.2021.126773","ISSN":"00221694","journalAbbreviation":"Journal of Hydrology","language":"en","page":"126773","source":"DOI.org (Crossref)","title":"Are gridded precipitation datasets a good option for streamflow simulation across the Juruá river basin, Amazon?","volume":"602","author":[{"family":"Satgé","given":"Frédéric"},{"family":"Pillot","given":"Benjamin"},{"family":"Roig","given":"Henrique"},{"family":"Bonnet","given":"Marie-Paule"}],"issued":{"date-parts":[["2021",11]]}}}],"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[27]</w:t>
      </w:r>
      <w:r w:rsidR="00991964" w:rsidRPr="001D5813">
        <w:rPr>
          <w:rFonts w:ascii="Arial" w:hAnsi="Arial" w:cs="Arial"/>
        </w:rPr>
        <w:fldChar w:fldCharType="end"/>
      </w:r>
      <w:r w:rsidRPr="001D5813">
        <w:rPr>
          <w:rFonts w:ascii="Arial" w:hAnsi="Arial" w:cs="Arial"/>
          <w:lang w:val="en-GB"/>
        </w:rPr>
        <w:t>.</w:t>
      </w:r>
    </w:p>
    <w:p w14:paraId="75CB14C7" w14:textId="0EE7EC78" w:rsidR="001D5813" w:rsidRPr="001D5813" w:rsidRDefault="001D5813" w:rsidP="001D5813">
      <w:pPr>
        <w:pStyle w:val="Body"/>
        <w:rPr>
          <w:rFonts w:ascii="Arial" w:hAnsi="Arial" w:cs="Arial"/>
          <w:lang w:val="en-GB"/>
        </w:rPr>
      </w:pPr>
      <w:r w:rsidRPr="001D5813">
        <w:rPr>
          <w:rFonts w:ascii="Arial" w:hAnsi="Arial" w:cs="Arial"/>
          <w:lang w:val="en-GB"/>
        </w:rPr>
        <w:t xml:space="preserve">In Africa, recent studies have made it possible to evaluate certain rainfall estimate products. The results showed that CMORPH CRT and PERSIANN CDR presented the best Nash score averages for the simulation of runoff with the HBV light-lumped model over West African basins (Burkina Faso, Ghana, and Benin) </w:t>
      </w:r>
      <w:r w:rsidR="00991964" w:rsidRPr="001D5813">
        <w:rPr>
          <w:rFonts w:ascii="Arial" w:hAnsi="Arial" w:cs="Arial"/>
          <w:lang w:val="en-GB"/>
        </w:rPr>
        <w:fldChar w:fldCharType="begin"/>
      </w:r>
      <w:r w:rsidR="00C62372">
        <w:rPr>
          <w:rFonts w:ascii="Arial" w:hAnsi="Arial" w:cs="Arial"/>
        </w:rPr>
        <w:instrText xml:space="preserve"> ADDIN ZOTERO_ITEM CSL_CITATION {"citationID":"ep6wobLT","properties":{"formattedCitation":"[24]","plainCitation":"[24]","noteIndex":0},"citationItems":[{"id":1043,"uris":["http://zotero.org/users/7237204/items/RPUTR2EW"],"itemData":{"id":1043,"type":"article-journal","abstract":"Water is a crucial resource in West Africa, where large parts of the population rely on rainfed agriculture. Therefore, accurate knowledge of the water resources is of the utmost importance. Due to the declining number of rain gauging stations, the use of satellite and reanalysis precipitation datasets in hydrological modelling is steadily rising. However, accurate information on the beneﬁts and deﬁcits of these datasets is often lacking, especially in the West African subcontinent. For validation purposes, these products are commonly compared to freely available rain gauge data, which has in some cases already been used to bias correct the products in the ﬁrst place. We therefore explored the possibility of a hydrological evaluation, where a model is calibrated for each dataset using streamﬂow as the observed variable. In this study, ten freely available satellite and reanalysis datasets (CFSR, CHIRPS, CMORPHv1.0 CRT, CMORPHv1.0 RAW, PERSIANN CDR, RFE 2.0, TAMSAT, TMPA 3B42v7, TMPA 3B42 RTv7 and GPCC FDDv1) were thus evaluated for six differently sized and located basins in West Africa. Results show that while performances differ, most datasets manage to somewhat accurately predict the observed streamﬂow in a given basin. Best results were achieved by datasets which use a multitude of input data, namely infrared and microwave satellite data, as well as observations from rain gauges (usually GPCC) for bias correction. If considering only the Nash Sutcliffe Efﬁciency averaged for all six basins during the calibration phase, best results were achieved by CMORPH CRT and PERSIANN CDR (both 0.66), followed by TAMSAT, CHIRPS and TMPA 3B42 (all three 0.64). Average results were achieved by RFE 2.0 (0.63), GPCC (0.61) and TMPA 3B42 RT (0.54). CMORPH RAW and CFSR performed worst (0.36 and À0.34 on average).","container-title":"Journal of Hydrology","DOI":"10.1016/j.jhydrol.2017.01.055","ISSN":"00221694","journalAbbreviation":"Journal of Hydrology","language":"en","page":"222-235","source":"DOI.org (Crossref)","title":"Evaluating the performance of remotely sensed and reanalysed precipitation data over West Africa using HBV light","volume":"547","author":[{"family":"Poméon","given":"Thomas"},{"family":"Jackisch","given":"Dominik"},{"family":"Diekkrüger","given":"Bernd"}],"issued":{"date-parts":[["2017",4]]}}}],"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[24]</w:t>
      </w:r>
      <w:r w:rsidR="00991964" w:rsidRPr="001D5813">
        <w:rPr>
          <w:rFonts w:ascii="Arial" w:hAnsi="Arial" w:cs="Arial"/>
        </w:rPr>
        <w:fldChar w:fldCharType="end"/>
      </w:r>
      <w:r w:rsidRPr="001D5813">
        <w:rPr>
          <w:rFonts w:ascii="Arial" w:hAnsi="Arial" w:cs="Arial"/>
          <w:lang w:val="en-GB"/>
        </w:rPr>
        <w:t>. In West Africa, 17 rainfall estimate products, including the two mentioned above, were evaluated in the Volta Basin using the distributed mesoscale Hydrologic Model (</w:t>
      </w:r>
      <w:proofErr w:type="spellStart"/>
      <w:r w:rsidRPr="001D5813">
        <w:rPr>
          <w:rFonts w:ascii="Arial" w:hAnsi="Arial" w:cs="Arial"/>
          <w:lang w:val="en-GB"/>
        </w:rPr>
        <w:t>mHM</w:t>
      </w:r>
      <w:proofErr w:type="spellEnd"/>
      <w:r w:rsidRPr="001D5813">
        <w:rPr>
          <w:rFonts w:ascii="Arial" w:hAnsi="Arial" w:cs="Arial"/>
          <w:lang w:val="en-GB"/>
        </w:rPr>
        <w:t xml:space="preserve">) </w:t>
      </w:r>
      <w:r w:rsidR="00991964" w:rsidRPr="001D5813">
        <w:rPr>
          <w:rFonts w:ascii="Arial" w:hAnsi="Arial" w:cs="Arial"/>
          <w:lang w:val="en-GB"/>
        </w:rPr>
        <w:fldChar w:fldCharType="begin"/>
      </w:r>
      <w:r w:rsidR="00C62372">
        <w:rPr>
          <w:rFonts w:ascii="Arial" w:hAnsi="Arial" w:cs="Arial"/>
        </w:rPr>
        <w:instrText xml:space="preserve"> ADDIN ZOTERO_ITEM CSL_CITATION {"citationID":"EnviM49j","properties":{"formattedCitation":"[7]","plainCitation":"[7]","noteIndex":0},"citationItems":[{"id":399,"uris":["http://zotero.org/users/7237204/items/U7XJFGSY"],"itemData":{"id":399,"type":"report","abstract":"Abstract. This study evaluates the ability of different gridded rainfall datasets to plausibly represent the spatiotemporal patterns of multiple hydrological processes (i.e. streamflow, actual evaporation, soil moisture and terrestrial water storage) for large-scale hydrological modelling in the predominantly semi-arid Volta River Basin (VRB) in West Africa. Seventeen precipitation products based on satellite data (TAMSAT, CHIRPS, ARC, RFE, MSWEP, GSMaP, PERSIANN-CDR, CMORPH-CRT, TRMM 3B42, TRMM 3B42RT) and on reanalysis (JRA-55, EWEMBI, WFDEI-GPCC, WFDEI-CRU, MERRA-2, PGF and ERA5) are compared as input for the fully distributed mesoscale Hydrologic Model (mHM). To assess the model sensitivity to meteorological forcing during rainfall partitioning into evaporation and runoff, six different temperature reanalysis datasets are used in combination with the precipitation datasets, which results in evaluating 102 combinations of rainfall-temperature input data. The model is recalibrated for each of the 102 input combinations, and the model responses are evaluated by using in-situ streamflow data and satellite remote sensing datasets from GLEAM evaporation, ESA CCI soil moisture, and GRACE terrestrial water storage. A bias-insensitive metric is used to assess the impact of meteorological forcing on the simulation of the spatial patterns of hydrological processes. The results of the process-based evaluation show that the rainfall datasets have contrasting performances across the four climatic zones present in the VRB, suggesting that, in general, basin-wide hydrological model performance might be misleading and invalid for a smaller spatial domain. No single rainfall or temperature dataset consistently ranks first in reproducing the spatiotemporal variability of all hydrological processes. A dataset that is best in reproducing the temporal dynamics is not necessarily the best for the spatial patterns. In addition, the results suggest that there is more uncertainty in representing the spatial patterns of hydrological processes than their temporal dynamics. Finally, some region-tailored datasets outperform the global datasets, thereby stressing the necessity and importance of regional evaluation studies for satellite and reanalysis meteorological datasets.","genre":"preprint","language":"en","note":"DOI: 10.5194/hess-2020-68","publisher":"Hydrometeorology/Remote Sensing and GIS","source":"DOI.org (Crossref)","title":"Suitability of 17 rainfall and temperature gridded datasets for largescalehydrological modelling in West Africa","URL":"https://hess.copernicus.org/preprints/hess-2020-68/hess-2020-68.pdf","author":[{"family":"Dembélé","given":"Moctar"},{"family":"Schaefli","given":"Bettina"},{"family":"Giesen","given":"Nick","non-dropping-particle":"van de"},{"family":"Mariéthoz","given":"Grégoire"}],"accessed":{"date-parts":[["2021",2,2]]},"issued":{"date-parts":[["2020",4,28]]}}}],"schema":"https://github.com/citation-style-language/schema/raw/master/csl-citation.json"}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[7]</w:t>
      </w:r>
      <w:r w:rsidR="00991964" w:rsidRPr="001D5813">
        <w:rPr>
          <w:rFonts w:ascii="Arial" w:hAnsi="Arial" w:cs="Arial"/>
        </w:rPr>
        <w:fldChar w:fldCharType="end"/>
      </w:r>
      <w:r w:rsidRPr="001D5813">
        <w:rPr>
          <w:rFonts w:ascii="Arial" w:hAnsi="Arial" w:cs="Arial"/>
          <w:lang w:val="en-GB"/>
        </w:rPr>
        <w:t xml:space="preserve">. Moreover, CHIRPS was the most effective for hydrological modelling in West and Central Africa at a monthly time step using the lumped model GR2M. It was followed by WFDEI-CRU, CRU, WFDEI-GPCC, and GPCC </w:t>
      </w:r>
      <w:r w:rsidR="00991964" w:rsidRPr="001D5813">
        <w:rPr>
          <w:rFonts w:ascii="Arial" w:hAnsi="Arial" w:cs="Arial"/>
          <w:lang w:val="en-GB"/>
        </w:rPr>
        <w:fldChar w:fldCharType="begin"/>
      </w:r>
      <w:r w:rsidR="00C62372">
        <w:rPr>
          <w:rFonts w:ascii="Arial" w:hAnsi="Arial" w:cs="Arial"/>
        </w:rPr>
        <w:instrText xml:space="preserve"> ADDIN ZOTERO_ITEM CSL_CITATION {"citationID":"5c9Ewama","properties":{"formattedCitation":"[19]","plainCitation":"[19]","noteIndex":0},"citationItems":[{"id":7289,"uris":["http://zotero.org/users/7237204/items/WQSVRA32"],"itemData":{"id":7289,"type":"article-journal","abstract":"Study region: Data-scarce basins located in West Africa and northern Central Africa. Study focus: Multiple studies have shown that global gridded precipitation datasets could provide an alternative to the lack of observed data in Sub-Saharan Africa. This work evaluated 15 pre­ cipitation datasets based on satellite rainfall (ARC v.2, CHIRP v.2, CHIRPS v.2, PERSIANN-CDR, MSWEP v2.2 and TAMSAT v3), reanalysis (ERA5, JRA-55 Adj, MERRA-2 PRECTOT, MERRA-2 PRECTOTCORR, WFDEI-CRU and WFDEI-GPCC) and ground measurements (CPC v.1, CRU TS v.4.00 and GPCC v.7), as well as a regional estimation method, based on spatial proximity, for the parameters of a simple monthly water balance model, GR2M. The regional simulations of the GR2M model were evaluated based on a Kling-Gupta Efficiency score in a split-sample spatio­ temporal validation scheme.","container-title":"Journal of Hydrology: Regional Studies","DOI":"10.1016/j.ejrh.2023.101409","ISSN":"22145818","journalAbbreviation":"Journal of Hydrology: Regional Studies","language":"en","page":"101409","source":"DOI.org (Crossref)","title":"Comparison of gridded precipitation estimates for regional hydrological modeling in West and Central Africa","volume":"47","author":[{"family":"Kouakou","given":"Christopher"},{"family":"Paturel","given":"Jean-Emmanuel"},{"family":"Satgé","given":"Frédéric"},{"family":"Tramblay","given":"Yves"},{"family":"Defrance","given":"Dimitri"},{"family":"Rouché","given":"Nathalie"}],"issued":{"date-parts":[["2023",6]]}}}],"schema":"https://github.com/citation-style-language/schema/raw/master/csl-citation.json"} </w:instrText>
      </w:r>
      <w:r w:rsidR="00991964" w:rsidRPr="001D5813">
        <w:rPr>
          <w:rFonts w:ascii="Arial" w:hAnsi="Arial" w:cs="Arial"/>
          <w:lang w:val="en-GB"/>
        </w:rPr>
        <w:fldChar w:fldCharType="separate"/>
      </w:r>
      <w:r w:rsidR="00C62372" w:rsidRPr="00C62372">
        <w:rPr>
          <w:rFonts w:ascii="Arial" w:hAnsi="Arial" w:cs="Arial"/>
        </w:rPr>
        <w:t>[19]</w:t>
      </w:r>
      <w:r w:rsidR="00991964" w:rsidRPr="001D5813">
        <w:rPr>
          <w:rFonts w:ascii="Arial" w:hAnsi="Arial" w:cs="Arial"/>
        </w:rPr>
        <w:fldChar w:fldCharType="end"/>
      </w:r>
      <w:r w:rsidRPr="001D5813">
        <w:rPr>
          <w:rFonts w:ascii="Arial" w:hAnsi="Arial" w:cs="Arial"/>
          <w:lang w:val="en-GB"/>
        </w:rPr>
        <w:t xml:space="preserve">.   </w:t>
      </w:r>
    </w:p>
    <w:p w14:paraId="0AE91D64" w14:textId="77777777" w:rsidR="001D5813" w:rsidRPr="001D5813" w:rsidRDefault="001D5813" w:rsidP="001D5813">
      <w:pPr>
        <w:pStyle w:val="Body"/>
        <w:rPr>
          <w:rFonts w:ascii="Arial" w:hAnsi="Arial" w:cs="Arial"/>
          <w:lang w:val="en-GB"/>
        </w:rPr>
      </w:pPr>
      <w:r w:rsidRPr="001D5813">
        <w:rPr>
          <w:rFonts w:ascii="Arial" w:hAnsi="Arial" w:cs="Arial"/>
          <w:lang w:val="en-GB"/>
        </w:rPr>
        <w:t xml:space="preserve">All the studies mentioned above prove that there are no "one size fits all" estimate products. However, the performance of these products fluctuates according to the regional or subregional hydroclimatic context. The present study aims to identify the best gridded </w:t>
      </w:r>
      <w:r w:rsidRPr="001D5813">
        <w:rPr>
          <w:rFonts w:ascii="Arial" w:hAnsi="Arial" w:cs="Arial"/>
          <w:lang w:val="en-GB"/>
        </w:rPr>
        <w:lastRenderedPageBreak/>
        <w:t>precipitation estimate products (GPEPs) for rainfall-runoff modelling in Cote d’Ivoire</w:t>
      </w:r>
      <w:r w:rsidRPr="001D5813" w:rsidDel="00432E6F">
        <w:rPr>
          <w:rFonts w:ascii="Arial" w:hAnsi="Arial" w:cs="Arial"/>
          <w:lang w:val="en-GB"/>
        </w:rPr>
        <w:t xml:space="preserve"> </w:t>
      </w:r>
      <w:r w:rsidRPr="001D5813">
        <w:rPr>
          <w:rFonts w:ascii="Arial" w:hAnsi="Arial" w:cs="Arial"/>
          <w:lang w:val="en-GB"/>
        </w:rPr>
        <w:t xml:space="preserve">on a daily time step. The aim was to determine the potential of gridded precipitation estimate products for infilling and enhancing existing ground-based hydrometeorological data in Côte d'Ivoire. These data play an important role in water resource management and in the prevention of water-related risks. </w:t>
      </w:r>
    </w:p>
    <w:p w14:paraId="2C194BFD" w14:textId="77777777" w:rsidR="001D5813" w:rsidRPr="001D5813" w:rsidRDefault="001D5813" w:rsidP="001D5813">
      <w:pPr>
        <w:pStyle w:val="Body"/>
        <w:rPr>
          <w:rFonts w:ascii="Arial" w:hAnsi="Arial" w:cs="Arial"/>
          <w:lang w:val="en-GB"/>
        </w:rPr>
      </w:pPr>
      <w:r w:rsidRPr="001D5813">
        <w:rPr>
          <w:rFonts w:ascii="Arial" w:hAnsi="Arial" w:cs="Arial"/>
          <w:lang w:val="en-GB"/>
        </w:rPr>
        <w:t>To achieve this general objective, the following specific objectives were retained:</w:t>
      </w:r>
    </w:p>
    <w:p w14:paraId="0757E7D2" w14:textId="77777777" w:rsidR="001D5813" w:rsidRDefault="001D5813" w:rsidP="001D5813">
      <w:pPr>
        <w:pStyle w:val="Body"/>
        <w:numPr>
          <w:ilvl w:val="0"/>
          <w:numId w:val="31"/>
        </w:numPr>
        <w:rPr>
          <w:rFonts w:ascii="Arial" w:hAnsi="Arial" w:cs="Arial"/>
          <w:lang w:val="en-GB"/>
        </w:rPr>
      </w:pPr>
      <w:r w:rsidRPr="001D5813">
        <w:rPr>
          <w:rFonts w:ascii="Arial" w:hAnsi="Arial" w:cs="Arial"/>
          <w:lang w:val="en-GB"/>
        </w:rPr>
        <w:t xml:space="preserve">to evaluate the overall performance of each </w:t>
      </w:r>
      <w:proofErr w:type="gramStart"/>
      <w:r w:rsidRPr="001D5813">
        <w:rPr>
          <w:rFonts w:ascii="Arial" w:hAnsi="Arial" w:cs="Arial"/>
          <w:lang w:val="en-GB"/>
        </w:rPr>
        <w:t>precipitation</w:t>
      </w:r>
      <w:proofErr w:type="gramEnd"/>
      <w:r w:rsidRPr="001D5813">
        <w:rPr>
          <w:rFonts w:ascii="Arial" w:hAnsi="Arial" w:cs="Arial"/>
          <w:lang w:val="en-GB"/>
        </w:rPr>
        <w:t xml:space="preserve"> estimate product by considering all targeted watersheds.</w:t>
      </w:r>
    </w:p>
    <w:p w14:paraId="4B3DAE0B" w14:textId="49DEE730" w:rsidR="00790ADA" w:rsidRPr="001D5813" w:rsidRDefault="001D5813" w:rsidP="001D5813">
      <w:pPr>
        <w:pStyle w:val="Body"/>
        <w:numPr>
          <w:ilvl w:val="0"/>
          <w:numId w:val="31"/>
        </w:numPr>
        <w:rPr>
          <w:rFonts w:ascii="Arial" w:hAnsi="Arial" w:cs="Arial"/>
          <w:lang w:val="en-GB"/>
        </w:rPr>
      </w:pPr>
      <w:r w:rsidRPr="001D5813">
        <w:rPr>
          <w:rFonts w:ascii="Arial" w:hAnsi="Arial" w:cs="Arial"/>
          <w:lang w:val="en-GB"/>
        </w:rPr>
        <w:t xml:space="preserve">to classify the gridded </w:t>
      </w:r>
      <w:proofErr w:type="gramStart"/>
      <w:r w:rsidRPr="001D5813">
        <w:rPr>
          <w:rFonts w:ascii="Arial" w:hAnsi="Arial" w:cs="Arial"/>
          <w:lang w:val="en-GB"/>
        </w:rPr>
        <w:t>precipitation</w:t>
      </w:r>
      <w:proofErr w:type="gramEnd"/>
      <w:r w:rsidRPr="001D5813">
        <w:rPr>
          <w:rFonts w:ascii="Arial" w:hAnsi="Arial" w:cs="Arial"/>
          <w:lang w:val="en-GB"/>
        </w:rPr>
        <w:t xml:space="preserve"> estimate products according to their performance in the different climatic regimes observed in Côte d'Ivoire.</w:t>
      </w:r>
    </w:p>
    <w:p w14:paraId="184AC01A" w14:textId="03A473D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2563512" w14:textId="77777777" w:rsidR="00777D2C" w:rsidRDefault="00777D2C" w:rsidP="00441B6F">
      <w:pPr>
        <w:pStyle w:val="Body"/>
        <w:spacing w:after="0"/>
        <w:rPr>
          <w:rFonts w:ascii="Arial" w:hAnsi="Arial" w:cs="Arial"/>
        </w:rPr>
      </w:pPr>
    </w:p>
    <w:p w14:paraId="5DA93E87" w14:textId="7F292DE2" w:rsidR="00777D2C" w:rsidRDefault="00777D2C" w:rsidP="00777D2C">
      <w:pPr>
        <w:pStyle w:val="Body"/>
        <w:spacing w:after="0"/>
        <w:rPr>
          <w:rFonts w:ascii="Arial" w:hAnsi="Arial" w:cs="Arial"/>
          <w:b/>
          <w:caps/>
        </w:rPr>
      </w:pPr>
      <w:r w:rsidRPr="00C30A0F">
        <w:rPr>
          <w:rFonts w:ascii="Arial" w:hAnsi="Arial" w:cs="Arial"/>
          <w:b/>
          <w:caps/>
          <w:sz w:val="22"/>
        </w:rPr>
        <w:t xml:space="preserve">2.1 </w:t>
      </w:r>
      <w:r w:rsidRPr="00777D2C">
        <w:rPr>
          <w:rFonts w:ascii="Arial" w:hAnsi="Arial" w:cs="Arial"/>
          <w:b/>
          <w:sz w:val="22"/>
        </w:rPr>
        <w:t>Study Area and Data Collection</w:t>
      </w:r>
    </w:p>
    <w:p w14:paraId="6C546C8B" w14:textId="77777777" w:rsidR="00777D2C" w:rsidRDefault="00777D2C" w:rsidP="00441B6F">
      <w:pPr>
        <w:pStyle w:val="Body"/>
        <w:spacing w:after="0"/>
        <w:rPr>
          <w:rFonts w:ascii="Arial" w:hAnsi="Arial" w:cs="Arial"/>
        </w:rPr>
      </w:pPr>
    </w:p>
    <w:p w14:paraId="5A992753" w14:textId="0032A327" w:rsidR="00777D2C" w:rsidRDefault="00777D2C"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 xml:space="preserve">.1.1 </w:t>
      </w:r>
      <w:r w:rsidRPr="00777D2C">
        <w:rPr>
          <w:rFonts w:ascii="Arial" w:hAnsi="Arial" w:cs="Arial"/>
          <w:b/>
          <w:u w:val="single"/>
        </w:rPr>
        <w:t>Generalities on the study area</w:t>
      </w:r>
    </w:p>
    <w:p w14:paraId="4EB21DAC" w14:textId="77777777" w:rsidR="00777D2C" w:rsidRDefault="00777D2C" w:rsidP="00441B6F">
      <w:pPr>
        <w:pStyle w:val="Body"/>
        <w:spacing w:after="0"/>
        <w:rPr>
          <w:rFonts w:ascii="Arial" w:hAnsi="Arial" w:cs="Arial"/>
        </w:rPr>
      </w:pPr>
    </w:p>
    <w:p w14:paraId="74E0D57B" w14:textId="77777777" w:rsidR="00777D2C" w:rsidRPr="00777D2C" w:rsidRDefault="00777D2C" w:rsidP="00777D2C">
      <w:pPr>
        <w:pStyle w:val="Body"/>
        <w:rPr>
          <w:rFonts w:ascii="Arial" w:hAnsi="Arial" w:cs="Arial"/>
          <w:lang w:val="en-GB"/>
        </w:rPr>
      </w:pPr>
      <w:r w:rsidRPr="00777D2C">
        <w:rPr>
          <w:rFonts w:ascii="Arial" w:hAnsi="Arial" w:cs="Arial"/>
          <w:lang w:val="en-GB"/>
        </w:rPr>
        <w:t>The study area comprises watersheds spread throughout Côte d'Ivoire. The latter is a country located between 4° and 11° north latitude in West Africa, between the Tropic of Cancer and the Equator, and between 2° and 9° west longitude. It covers an area of 322,462 km². Its relatively flat and uneven terrain is composed of plains and plateaus, except for the western part of the country, which has mountainous terrain. The country is divided into two main vegetation zones. From north to south, there is a transition from a wooded savannah to an increasingly dense equatorial forest. Four (04) types of climates can be distinguished according to rainfall:</w:t>
      </w:r>
    </w:p>
    <w:p w14:paraId="706ABFEC" w14:textId="77777777" w:rsidR="00777D2C" w:rsidRPr="00777D2C" w:rsidRDefault="00777D2C" w:rsidP="00333F4F">
      <w:pPr>
        <w:pStyle w:val="Body"/>
        <w:numPr>
          <w:ilvl w:val="0"/>
          <w:numId w:val="33"/>
        </w:numPr>
        <w:spacing w:after="0"/>
        <w:rPr>
          <w:rFonts w:ascii="Arial" w:hAnsi="Arial" w:cs="Arial"/>
          <w:lang w:val="en-GB"/>
        </w:rPr>
      </w:pPr>
      <w:r w:rsidRPr="00777D2C">
        <w:rPr>
          <w:rFonts w:ascii="Arial" w:hAnsi="Arial" w:cs="Arial"/>
          <w:lang w:val="en-GB"/>
        </w:rPr>
        <w:t xml:space="preserve">I: Transitional Equatorial climate or </w:t>
      </w:r>
      <w:proofErr w:type="spellStart"/>
      <w:r w:rsidRPr="00777D2C">
        <w:rPr>
          <w:rFonts w:ascii="Arial" w:hAnsi="Arial" w:cs="Arial"/>
          <w:lang w:val="en-GB"/>
        </w:rPr>
        <w:t>Attiéen</w:t>
      </w:r>
      <w:proofErr w:type="spellEnd"/>
      <w:r w:rsidRPr="00777D2C">
        <w:rPr>
          <w:rFonts w:ascii="Arial" w:hAnsi="Arial" w:cs="Arial"/>
          <w:lang w:val="en-GB"/>
        </w:rPr>
        <w:t xml:space="preserve"> climate (south)</w:t>
      </w:r>
    </w:p>
    <w:p w14:paraId="4A51C4D5" w14:textId="77777777" w:rsidR="00777D2C" w:rsidRPr="00777D2C" w:rsidRDefault="00777D2C" w:rsidP="00333F4F">
      <w:pPr>
        <w:pStyle w:val="Body"/>
        <w:numPr>
          <w:ilvl w:val="0"/>
          <w:numId w:val="33"/>
        </w:numPr>
        <w:spacing w:after="0"/>
        <w:rPr>
          <w:rFonts w:ascii="Arial" w:hAnsi="Arial" w:cs="Arial"/>
          <w:lang w:val="en-GB"/>
        </w:rPr>
      </w:pPr>
      <w:r w:rsidRPr="00777D2C">
        <w:rPr>
          <w:rFonts w:ascii="Arial" w:hAnsi="Arial" w:cs="Arial"/>
          <w:lang w:val="en-GB"/>
        </w:rPr>
        <w:t xml:space="preserve">II: Attenuated Transitional Equatorial climate or </w:t>
      </w:r>
      <w:proofErr w:type="spellStart"/>
      <w:r w:rsidRPr="00777D2C">
        <w:rPr>
          <w:rFonts w:ascii="Arial" w:hAnsi="Arial" w:cs="Arial"/>
          <w:lang w:val="en-GB"/>
        </w:rPr>
        <w:t>Baouléen</w:t>
      </w:r>
      <w:proofErr w:type="spellEnd"/>
      <w:r w:rsidRPr="00777D2C">
        <w:rPr>
          <w:rFonts w:ascii="Arial" w:hAnsi="Arial" w:cs="Arial"/>
          <w:lang w:val="en-GB"/>
        </w:rPr>
        <w:t xml:space="preserve"> climate (in the centre)</w:t>
      </w:r>
    </w:p>
    <w:p w14:paraId="3DF90236" w14:textId="77777777" w:rsidR="00777D2C" w:rsidRPr="00777D2C" w:rsidRDefault="00777D2C" w:rsidP="00333F4F">
      <w:pPr>
        <w:pStyle w:val="Body"/>
        <w:numPr>
          <w:ilvl w:val="0"/>
          <w:numId w:val="33"/>
        </w:numPr>
        <w:spacing w:after="0"/>
        <w:rPr>
          <w:rFonts w:ascii="Arial" w:hAnsi="Arial" w:cs="Arial"/>
          <w:lang w:val="en-GB"/>
        </w:rPr>
      </w:pPr>
      <w:r w:rsidRPr="00777D2C">
        <w:rPr>
          <w:rFonts w:ascii="Arial" w:hAnsi="Arial" w:cs="Arial"/>
          <w:lang w:val="en-GB"/>
        </w:rPr>
        <w:t>III: Transitional Tropical climate or Sudanese climate (north)</w:t>
      </w:r>
    </w:p>
    <w:p w14:paraId="14D69B80" w14:textId="77777777" w:rsidR="00777D2C" w:rsidRPr="00777D2C" w:rsidRDefault="00777D2C" w:rsidP="00333F4F">
      <w:pPr>
        <w:pStyle w:val="Body"/>
        <w:numPr>
          <w:ilvl w:val="0"/>
          <w:numId w:val="33"/>
        </w:numPr>
        <w:spacing w:after="0"/>
        <w:rPr>
          <w:rFonts w:ascii="Arial" w:hAnsi="Arial" w:cs="Arial"/>
          <w:lang w:val="en-GB"/>
        </w:rPr>
      </w:pPr>
      <w:r w:rsidRPr="00777D2C">
        <w:rPr>
          <w:rFonts w:ascii="Arial" w:hAnsi="Arial" w:cs="Arial"/>
          <w:lang w:val="en-GB"/>
        </w:rPr>
        <w:t>IV: Mountainous climate (west).</w:t>
      </w:r>
    </w:p>
    <w:p w14:paraId="081834BA" w14:textId="01C9B715" w:rsidR="00777D2C" w:rsidRDefault="00777D2C" w:rsidP="00777D2C">
      <w:pPr>
        <w:pStyle w:val="Body"/>
        <w:rPr>
          <w:rFonts w:ascii="Arial" w:hAnsi="Arial" w:cs="Arial"/>
          <w:lang w:val="en-GB"/>
        </w:rPr>
      </w:pPr>
      <w:r w:rsidRPr="00777D2C">
        <w:rPr>
          <w:rFonts w:ascii="Arial" w:hAnsi="Arial" w:cs="Arial"/>
          <w:lang w:val="en-GB"/>
        </w:rPr>
        <w:t>The hydrographic context of our study area consisted of 14 watersheds distributed across the four climatic zones of Côte d'Ivoire, as presented in Table 1. The spatial distributions of the climate zones and catchment areas are shown in Fig</w:t>
      </w:r>
      <w:r w:rsidR="00583AB8">
        <w:rPr>
          <w:rFonts w:ascii="Arial" w:hAnsi="Arial" w:cs="Arial"/>
          <w:lang w:val="en-GB"/>
        </w:rPr>
        <w:t>.</w:t>
      </w:r>
      <w:r w:rsidRPr="00777D2C">
        <w:rPr>
          <w:rFonts w:ascii="Arial" w:hAnsi="Arial" w:cs="Arial"/>
          <w:lang w:val="en-GB"/>
        </w:rPr>
        <w:t>1.</w:t>
      </w:r>
    </w:p>
    <w:p w14:paraId="7A901DA2" w14:textId="77777777" w:rsidR="00A91506" w:rsidRDefault="00A91506" w:rsidP="00777D2C">
      <w:pPr>
        <w:pStyle w:val="Body"/>
        <w:rPr>
          <w:rFonts w:ascii="Arial" w:hAnsi="Arial" w:cs="Arial"/>
          <w:lang w:val="en-GB"/>
        </w:rPr>
      </w:pPr>
    </w:p>
    <w:p w14:paraId="240C09DE" w14:textId="77777777" w:rsidR="00A91506" w:rsidRDefault="00A91506" w:rsidP="00777D2C">
      <w:pPr>
        <w:pStyle w:val="Body"/>
        <w:rPr>
          <w:rFonts w:ascii="Arial" w:hAnsi="Arial" w:cs="Arial"/>
          <w:lang w:val="en-GB"/>
        </w:rPr>
      </w:pPr>
    </w:p>
    <w:p w14:paraId="26400BC2" w14:textId="77777777" w:rsidR="00625515" w:rsidRDefault="00625515" w:rsidP="00777D2C">
      <w:pPr>
        <w:pStyle w:val="Body"/>
        <w:rPr>
          <w:rFonts w:ascii="Arial" w:hAnsi="Arial" w:cs="Arial"/>
          <w:lang w:val="en-GB"/>
        </w:rPr>
      </w:pPr>
    </w:p>
    <w:p w14:paraId="3630E634" w14:textId="77777777" w:rsidR="00625515" w:rsidRDefault="00625515" w:rsidP="00777D2C">
      <w:pPr>
        <w:pStyle w:val="Body"/>
        <w:rPr>
          <w:rFonts w:ascii="Arial" w:hAnsi="Arial" w:cs="Arial"/>
          <w:lang w:val="en-GB"/>
        </w:rPr>
      </w:pPr>
    </w:p>
    <w:p w14:paraId="425B56CC" w14:textId="77777777" w:rsidR="00625515" w:rsidRDefault="00625515" w:rsidP="00777D2C">
      <w:pPr>
        <w:pStyle w:val="Body"/>
        <w:rPr>
          <w:rFonts w:ascii="Arial" w:hAnsi="Arial" w:cs="Arial"/>
          <w:lang w:val="en-GB"/>
        </w:rPr>
      </w:pPr>
    </w:p>
    <w:p w14:paraId="1F7AB087" w14:textId="77777777" w:rsidR="00625515" w:rsidRDefault="00625515" w:rsidP="00777D2C">
      <w:pPr>
        <w:pStyle w:val="Body"/>
        <w:rPr>
          <w:rFonts w:ascii="Arial" w:hAnsi="Arial" w:cs="Arial"/>
          <w:lang w:val="en-GB"/>
        </w:rPr>
      </w:pPr>
    </w:p>
    <w:p w14:paraId="24604703" w14:textId="77777777" w:rsidR="00A91506" w:rsidRDefault="00A91506" w:rsidP="00777D2C">
      <w:pPr>
        <w:pStyle w:val="Body"/>
        <w:rPr>
          <w:rFonts w:ascii="Arial" w:hAnsi="Arial" w:cs="Arial"/>
          <w:lang w:val="en-GB"/>
        </w:rPr>
      </w:pPr>
    </w:p>
    <w:p w14:paraId="1118A006" w14:textId="77777777" w:rsidR="00A91506" w:rsidRDefault="00A91506" w:rsidP="00777D2C">
      <w:pPr>
        <w:pStyle w:val="Body"/>
        <w:rPr>
          <w:rFonts w:ascii="Arial" w:hAnsi="Arial" w:cs="Arial"/>
          <w:lang w:val="en-GB"/>
        </w:rPr>
      </w:pPr>
    </w:p>
    <w:p w14:paraId="05EEED19" w14:textId="77777777" w:rsidR="00A91506" w:rsidRDefault="00A91506" w:rsidP="00777D2C">
      <w:pPr>
        <w:pStyle w:val="Body"/>
        <w:rPr>
          <w:rFonts w:ascii="Arial" w:hAnsi="Arial" w:cs="Arial"/>
          <w:lang w:val="en-GB"/>
        </w:rPr>
      </w:pPr>
    </w:p>
    <w:p w14:paraId="64BD2EA7" w14:textId="5ED0736A" w:rsidR="00991273" w:rsidRPr="00777D2C" w:rsidRDefault="00991273" w:rsidP="00991273">
      <w:pPr>
        <w:tabs>
          <w:tab w:val="left" w:pos="1080"/>
        </w:tabs>
        <w:jc w:val="both"/>
        <w:rPr>
          <w:rFonts w:ascii="Arial" w:hAnsi="Arial"/>
          <w:b/>
        </w:rPr>
      </w:pPr>
      <w:r>
        <w:rPr>
          <w:rFonts w:ascii="Arial" w:hAnsi="Arial"/>
          <w:b/>
        </w:rPr>
        <w:t>Table 1.</w:t>
      </w:r>
      <w:r w:rsidRPr="00DC3180">
        <w:rPr>
          <w:rFonts w:ascii="Arial" w:hAnsi="Arial"/>
          <w:b/>
        </w:rPr>
        <w:tab/>
      </w:r>
      <w:r w:rsidRPr="00991273">
        <w:rPr>
          <w:rFonts w:ascii="Arial" w:hAnsi="Arial"/>
          <w:b/>
        </w:rPr>
        <w:t>Inventory and characteristics of targeted watersheds</w:t>
      </w:r>
    </w:p>
    <w:p w14:paraId="23AB7207" w14:textId="39D9754C" w:rsidR="00777D2C" w:rsidRPr="00777D2C" w:rsidRDefault="00777D2C" w:rsidP="00777D2C">
      <w:pPr>
        <w:pStyle w:val="Body"/>
        <w:spacing w:after="0"/>
        <w:rPr>
          <w:rFonts w:ascii="Arial" w:hAnsi="Arial" w:cs="Arial"/>
          <w:i/>
          <w:iCs/>
        </w:rPr>
      </w:pPr>
    </w:p>
    <w:tbl>
      <w:tblPr>
        <w:tblStyle w:val="PlainTable2"/>
        <w:tblW w:w="8165" w:type="dxa"/>
        <w:tblLook w:val="04A0" w:firstRow="1" w:lastRow="0" w:firstColumn="1" w:lastColumn="0" w:noHBand="0" w:noVBand="1"/>
      </w:tblPr>
      <w:tblGrid>
        <w:gridCol w:w="1380"/>
        <w:gridCol w:w="2300"/>
        <w:gridCol w:w="1610"/>
        <w:gridCol w:w="1380"/>
        <w:gridCol w:w="1495"/>
      </w:tblGrid>
      <w:tr w:rsidR="00777D2C" w:rsidRPr="00777D2C" w14:paraId="698A1A80" w14:textId="77777777" w:rsidTr="00464A5A">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380" w:type="dxa"/>
            <w:hideMark/>
          </w:tcPr>
          <w:p w14:paraId="034241B3" w14:textId="77777777" w:rsidR="00777D2C" w:rsidRPr="00777D2C" w:rsidRDefault="00777D2C" w:rsidP="00777D2C">
            <w:pPr>
              <w:pStyle w:val="Body"/>
              <w:rPr>
                <w:rFonts w:ascii="Arial" w:hAnsi="Arial" w:cs="Arial"/>
              </w:rPr>
            </w:pPr>
            <w:r w:rsidRPr="00777D2C">
              <w:rPr>
                <w:rFonts w:ascii="Arial" w:hAnsi="Arial" w:cs="Arial"/>
              </w:rPr>
              <w:t>ID</w:t>
            </w:r>
          </w:p>
        </w:tc>
        <w:tc>
          <w:tcPr>
            <w:tcW w:w="2300" w:type="dxa"/>
            <w:hideMark/>
          </w:tcPr>
          <w:p w14:paraId="1FDF2AA0" w14:textId="77777777" w:rsidR="00777D2C" w:rsidRPr="00777D2C" w:rsidRDefault="00777D2C" w:rsidP="00777D2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Station</w:t>
            </w:r>
          </w:p>
        </w:tc>
        <w:tc>
          <w:tcPr>
            <w:tcW w:w="1610" w:type="dxa"/>
            <w:hideMark/>
          </w:tcPr>
          <w:p w14:paraId="4F72F140" w14:textId="77777777" w:rsidR="00777D2C" w:rsidRPr="00777D2C" w:rsidRDefault="00777D2C" w:rsidP="00777D2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Watershed</w:t>
            </w:r>
          </w:p>
        </w:tc>
        <w:tc>
          <w:tcPr>
            <w:tcW w:w="1380" w:type="dxa"/>
            <w:hideMark/>
          </w:tcPr>
          <w:p w14:paraId="079E0CC7" w14:textId="77777777" w:rsidR="00777D2C" w:rsidRPr="00777D2C" w:rsidRDefault="00777D2C" w:rsidP="00777D2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Climate zone</w:t>
            </w:r>
          </w:p>
        </w:tc>
        <w:tc>
          <w:tcPr>
            <w:tcW w:w="1495" w:type="dxa"/>
            <w:hideMark/>
          </w:tcPr>
          <w:p w14:paraId="555CF0AE" w14:textId="77777777" w:rsidR="00777D2C" w:rsidRPr="00777D2C" w:rsidRDefault="00777D2C" w:rsidP="00777D2C">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Area (km²)</w:t>
            </w:r>
          </w:p>
        </w:tc>
      </w:tr>
      <w:tr w:rsidR="00777D2C" w:rsidRPr="00777D2C" w14:paraId="3E7CA35B" w14:textId="77777777" w:rsidTr="00464A5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722791CA" w14:textId="77777777" w:rsidR="00777D2C" w:rsidRPr="00777D2C" w:rsidRDefault="00777D2C" w:rsidP="00777D2C">
            <w:pPr>
              <w:pStyle w:val="Body"/>
              <w:rPr>
                <w:rFonts w:ascii="Arial" w:hAnsi="Arial" w:cs="Arial"/>
              </w:rPr>
            </w:pPr>
            <w:r w:rsidRPr="00777D2C">
              <w:rPr>
                <w:rFonts w:ascii="Arial" w:hAnsi="Arial" w:cs="Arial"/>
              </w:rPr>
              <w:t>1094801501</w:t>
            </w:r>
          </w:p>
        </w:tc>
        <w:tc>
          <w:tcPr>
            <w:tcW w:w="2300" w:type="dxa"/>
            <w:hideMark/>
          </w:tcPr>
          <w:p w14:paraId="7310E4CC"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Babokon</w:t>
            </w:r>
            <w:proofErr w:type="spellEnd"/>
          </w:p>
        </w:tc>
        <w:tc>
          <w:tcPr>
            <w:tcW w:w="1610" w:type="dxa"/>
            <w:hideMark/>
          </w:tcPr>
          <w:p w14:paraId="6A264E08"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Boubo</w:t>
            </w:r>
            <w:proofErr w:type="spellEnd"/>
          </w:p>
        </w:tc>
        <w:tc>
          <w:tcPr>
            <w:tcW w:w="1380" w:type="dxa"/>
            <w:vMerge w:val="restart"/>
            <w:vAlign w:val="center"/>
            <w:hideMark/>
          </w:tcPr>
          <w:p w14:paraId="5A8C86B6" w14:textId="77777777" w:rsidR="00777D2C" w:rsidRPr="00777D2C" w:rsidRDefault="00777D2C" w:rsidP="00464A5A">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I</w:t>
            </w:r>
          </w:p>
        </w:tc>
        <w:tc>
          <w:tcPr>
            <w:tcW w:w="1495" w:type="dxa"/>
            <w:hideMark/>
          </w:tcPr>
          <w:p w14:paraId="5C18CCFB"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3411</w:t>
            </w:r>
          </w:p>
        </w:tc>
      </w:tr>
      <w:tr w:rsidR="00777D2C" w:rsidRPr="00777D2C" w14:paraId="773BE580" w14:textId="77777777" w:rsidTr="00464A5A">
        <w:trPr>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4E93C2A8" w14:textId="77777777" w:rsidR="00777D2C" w:rsidRPr="00777D2C" w:rsidRDefault="00777D2C" w:rsidP="00777D2C">
            <w:pPr>
              <w:pStyle w:val="Body"/>
              <w:rPr>
                <w:rFonts w:ascii="Arial" w:hAnsi="Arial" w:cs="Arial"/>
              </w:rPr>
            </w:pPr>
            <w:r w:rsidRPr="00777D2C">
              <w:rPr>
                <w:rFonts w:ascii="Arial" w:hAnsi="Arial" w:cs="Arial"/>
              </w:rPr>
              <w:t>1095501003</w:t>
            </w:r>
          </w:p>
        </w:tc>
        <w:tc>
          <w:tcPr>
            <w:tcW w:w="2300" w:type="dxa"/>
            <w:hideMark/>
          </w:tcPr>
          <w:p w14:paraId="159F96C1"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77D2C">
              <w:rPr>
                <w:rFonts w:ascii="Arial" w:hAnsi="Arial" w:cs="Arial"/>
              </w:rPr>
              <w:t>Niébé</w:t>
            </w:r>
            <w:proofErr w:type="spellEnd"/>
          </w:p>
        </w:tc>
        <w:tc>
          <w:tcPr>
            <w:tcW w:w="1610" w:type="dxa"/>
            <w:hideMark/>
          </w:tcPr>
          <w:p w14:paraId="266716EC"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Hana</w:t>
            </w:r>
          </w:p>
        </w:tc>
        <w:tc>
          <w:tcPr>
            <w:tcW w:w="1380" w:type="dxa"/>
            <w:vMerge/>
            <w:vAlign w:val="center"/>
            <w:hideMark/>
          </w:tcPr>
          <w:p w14:paraId="5BE72709" w14:textId="77777777" w:rsidR="00777D2C" w:rsidRPr="00777D2C" w:rsidRDefault="00777D2C" w:rsidP="00464A5A">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5" w:type="dxa"/>
            <w:hideMark/>
          </w:tcPr>
          <w:p w14:paraId="4DD1732A"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4230</w:t>
            </w:r>
          </w:p>
        </w:tc>
      </w:tr>
      <w:tr w:rsidR="00777D2C" w:rsidRPr="00777D2C" w14:paraId="302ADB9E" w14:textId="77777777" w:rsidTr="00464A5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4FE05822" w14:textId="77777777" w:rsidR="00777D2C" w:rsidRPr="00777D2C" w:rsidRDefault="00777D2C" w:rsidP="00777D2C">
            <w:pPr>
              <w:pStyle w:val="Body"/>
              <w:rPr>
                <w:rFonts w:ascii="Arial" w:hAnsi="Arial" w:cs="Arial"/>
              </w:rPr>
            </w:pPr>
            <w:r w:rsidRPr="00777D2C">
              <w:rPr>
                <w:rFonts w:ascii="Arial" w:hAnsi="Arial" w:cs="Arial"/>
              </w:rPr>
              <w:t>1098802003</w:t>
            </w:r>
          </w:p>
        </w:tc>
        <w:tc>
          <w:tcPr>
            <w:tcW w:w="2300" w:type="dxa"/>
            <w:hideMark/>
          </w:tcPr>
          <w:p w14:paraId="6CA1FB46"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Rte</w:t>
            </w:r>
            <w:proofErr w:type="spellEnd"/>
            <w:r w:rsidRPr="00777D2C">
              <w:rPr>
                <w:rFonts w:ascii="Arial" w:hAnsi="Arial" w:cs="Arial"/>
              </w:rPr>
              <w:t xml:space="preserve"> Grand-</w:t>
            </w:r>
            <w:proofErr w:type="spellStart"/>
            <w:r w:rsidRPr="00777D2C">
              <w:rPr>
                <w:rFonts w:ascii="Arial" w:hAnsi="Arial" w:cs="Arial"/>
              </w:rPr>
              <w:t>Béréby</w:t>
            </w:r>
            <w:proofErr w:type="spellEnd"/>
          </w:p>
        </w:tc>
        <w:tc>
          <w:tcPr>
            <w:tcW w:w="1610" w:type="dxa"/>
            <w:hideMark/>
          </w:tcPr>
          <w:p w14:paraId="1D318DFD"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Néro</w:t>
            </w:r>
            <w:proofErr w:type="spellEnd"/>
          </w:p>
        </w:tc>
        <w:tc>
          <w:tcPr>
            <w:tcW w:w="1380" w:type="dxa"/>
            <w:vMerge/>
            <w:vAlign w:val="center"/>
            <w:hideMark/>
          </w:tcPr>
          <w:p w14:paraId="1120E992" w14:textId="77777777" w:rsidR="00777D2C" w:rsidRPr="00777D2C" w:rsidRDefault="00777D2C" w:rsidP="00464A5A">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5" w:type="dxa"/>
            <w:hideMark/>
          </w:tcPr>
          <w:p w14:paraId="36AD4488"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1210</w:t>
            </w:r>
          </w:p>
        </w:tc>
      </w:tr>
      <w:tr w:rsidR="00777D2C" w:rsidRPr="00777D2C" w14:paraId="4E323D22" w14:textId="77777777" w:rsidTr="00464A5A">
        <w:trPr>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7737F770" w14:textId="77777777" w:rsidR="00777D2C" w:rsidRPr="00777D2C" w:rsidRDefault="00777D2C" w:rsidP="00777D2C">
            <w:pPr>
              <w:pStyle w:val="Body"/>
              <w:rPr>
                <w:rFonts w:ascii="Arial" w:hAnsi="Arial" w:cs="Arial"/>
              </w:rPr>
            </w:pPr>
            <w:r w:rsidRPr="00777D2C">
              <w:rPr>
                <w:rFonts w:ascii="Arial" w:hAnsi="Arial" w:cs="Arial"/>
              </w:rPr>
              <w:t>1095502003</w:t>
            </w:r>
          </w:p>
        </w:tc>
        <w:tc>
          <w:tcPr>
            <w:tcW w:w="2300" w:type="dxa"/>
            <w:hideMark/>
          </w:tcPr>
          <w:p w14:paraId="391C88FC"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Tai-Pont</w:t>
            </w:r>
          </w:p>
        </w:tc>
        <w:tc>
          <w:tcPr>
            <w:tcW w:w="1610" w:type="dxa"/>
            <w:hideMark/>
          </w:tcPr>
          <w:p w14:paraId="16C00AC9"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77D2C">
              <w:rPr>
                <w:rFonts w:ascii="Arial" w:hAnsi="Arial" w:cs="Arial"/>
              </w:rPr>
              <w:t>N'Cé</w:t>
            </w:r>
            <w:proofErr w:type="spellEnd"/>
          </w:p>
        </w:tc>
        <w:tc>
          <w:tcPr>
            <w:tcW w:w="1380" w:type="dxa"/>
            <w:vMerge/>
            <w:vAlign w:val="center"/>
            <w:hideMark/>
          </w:tcPr>
          <w:p w14:paraId="606A6F53" w14:textId="77777777" w:rsidR="00777D2C" w:rsidRPr="00777D2C" w:rsidRDefault="00777D2C" w:rsidP="00464A5A">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5" w:type="dxa"/>
            <w:hideMark/>
          </w:tcPr>
          <w:p w14:paraId="6E3DA6BB"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1240</w:t>
            </w:r>
          </w:p>
        </w:tc>
      </w:tr>
      <w:tr w:rsidR="00777D2C" w:rsidRPr="00777D2C" w14:paraId="39FEE0A7" w14:textId="77777777" w:rsidTr="00464A5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380" w:type="dxa"/>
            <w:hideMark/>
          </w:tcPr>
          <w:p w14:paraId="78601C16" w14:textId="77777777" w:rsidR="00777D2C" w:rsidRPr="00777D2C" w:rsidRDefault="00777D2C" w:rsidP="00777D2C">
            <w:pPr>
              <w:pStyle w:val="Body"/>
              <w:rPr>
                <w:rFonts w:ascii="Arial" w:hAnsi="Arial" w:cs="Arial"/>
              </w:rPr>
            </w:pPr>
            <w:r w:rsidRPr="00777D2C">
              <w:rPr>
                <w:rFonts w:ascii="Arial" w:hAnsi="Arial" w:cs="Arial"/>
              </w:rPr>
              <w:t>1099001503</w:t>
            </w:r>
          </w:p>
        </w:tc>
        <w:tc>
          <w:tcPr>
            <w:tcW w:w="2300" w:type="dxa"/>
            <w:hideMark/>
          </w:tcPr>
          <w:p w14:paraId="1A2276EC"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Yaka</w:t>
            </w:r>
          </w:p>
        </w:tc>
        <w:tc>
          <w:tcPr>
            <w:tcW w:w="1610" w:type="dxa"/>
            <w:hideMark/>
          </w:tcPr>
          <w:p w14:paraId="37390A2F"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Taboo</w:t>
            </w:r>
          </w:p>
        </w:tc>
        <w:tc>
          <w:tcPr>
            <w:tcW w:w="1380" w:type="dxa"/>
            <w:vMerge/>
            <w:vAlign w:val="center"/>
            <w:hideMark/>
          </w:tcPr>
          <w:p w14:paraId="22488DBC" w14:textId="77777777" w:rsidR="00777D2C" w:rsidRPr="00777D2C" w:rsidRDefault="00777D2C" w:rsidP="00464A5A">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5" w:type="dxa"/>
            <w:hideMark/>
          </w:tcPr>
          <w:p w14:paraId="547224E9"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810</w:t>
            </w:r>
          </w:p>
        </w:tc>
      </w:tr>
      <w:tr w:rsidR="00777D2C" w:rsidRPr="00777D2C" w14:paraId="544DB9A0" w14:textId="77777777" w:rsidTr="00464A5A">
        <w:trPr>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01FD30A0" w14:textId="77777777" w:rsidR="00777D2C" w:rsidRPr="00777D2C" w:rsidRDefault="00777D2C" w:rsidP="00777D2C">
            <w:pPr>
              <w:pStyle w:val="Body"/>
              <w:rPr>
                <w:rFonts w:ascii="Arial" w:hAnsi="Arial" w:cs="Arial"/>
              </w:rPr>
            </w:pPr>
            <w:r w:rsidRPr="00777D2C">
              <w:rPr>
                <w:rFonts w:ascii="Arial" w:hAnsi="Arial" w:cs="Arial"/>
              </w:rPr>
              <w:t>1090103503</w:t>
            </w:r>
          </w:p>
        </w:tc>
        <w:tc>
          <w:tcPr>
            <w:tcW w:w="2300" w:type="dxa"/>
            <w:hideMark/>
          </w:tcPr>
          <w:p w14:paraId="693F2850"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77D2C">
              <w:rPr>
                <w:rFonts w:ascii="Arial" w:hAnsi="Arial" w:cs="Arial"/>
              </w:rPr>
              <w:t>Dimbokro</w:t>
            </w:r>
            <w:proofErr w:type="spellEnd"/>
            <w:r w:rsidRPr="00777D2C">
              <w:rPr>
                <w:rFonts w:ascii="Arial" w:hAnsi="Arial" w:cs="Arial"/>
              </w:rPr>
              <w:t>-Kan</w:t>
            </w:r>
          </w:p>
        </w:tc>
        <w:tc>
          <w:tcPr>
            <w:tcW w:w="1610" w:type="dxa"/>
            <w:hideMark/>
          </w:tcPr>
          <w:p w14:paraId="36FA7C20"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Kan</w:t>
            </w:r>
          </w:p>
        </w:tc>
        <w:tc>
          <w:tcPr>
            <w:tcW w:w="1380" w:type="dxa"/>
            <w:vMerge w:val="restart"/>
            <w:vAlign w:val="center"/>
            <w:hideMark/>
          </w:tcPr>
          <w:p w14:paraId="4278BA28" w14:textId="77777777" w:rsidR="00777D2C" w:rsidRPr="00777D2C" w:rsidRDefault="00777D2C" w:rsidP="00464A5A">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II</w:t>
            </w:r>
          </w:p>
        </w:tc>
        <w:tc>
          <w:tcPr>
            <w:tcW w:w="1495" w:type="dxa"/>
            <w:hideMark/>
          </w:tcPr>
          <w:p w14:paraId="2C8A64E7"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6200</w:t>
            </w:r>
          </w:p>
        </w:tc>
      </w:tr>
      <w:tr w:rsidR="00777D2C" w:rsidRPr="00777D2C" w14:paraId="3725E8D0" w14:textId="77777777" w:rsidTr="00464A5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44D70272" w14:textId="77777777" w:rsidR="00777D2C" w:rsidRPr="00777D2C" w:rsidRDefault="00777D2C" w:rsidP="00777D2C">
            <w:pPr>
              <w:pStyle w:val="Body"/>
              <w:rPr>
                <w:rFonts w:ascii="Arial" w:hAnsi="Arial" w:cs="Arial"/>
              </w:rPr>
            </w:pPr>
            <w:r w:rsidRPr="00777D2C">
              <w:rPr>
                <w:rFonts w:ascii="Arial" w:hAnsi="Arial" w:cs="Arial"/>
              </w:rPr>
              <w:t>1090401305</w:t>
            </w:r>
          </w:p>
        </w:tc>
        <w:tc>
          <w:tcPr>
            <w:tcW w:w="2300" w:type="dxa"/>
            <w:hideMark/>
          </w:tcPr>
          <w:p w14:paraId="0785A8A8"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N'dakro</w:t>
            </w:r>
            <w:proofErr w:type="spellEnd"/>
          </w:p>
        </w:tc>
        <w:tc>
          <w:tcPr>
            <w:tcW w:w="1610" w:type="dxa"/>
            <w:hideMark/>
          </w:tcPr>
          <w:p w14:paraId="2DA3F552"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Ba</w:t>
            </w:r>
          </w:p>
        </w:tc>
        <w:tc>
          <w:tcPr>
            <w:tcW w:w="1380" w:type="dxa"/>
            <w:vMerge/>
            <w:hideMark/>
          </w:tcPr>
          <w:p w14:paraId="06071ECA"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5" w:type="dxa"/>
            <w:hideMark/>
          </w:tcPr>
          <w:p w14:paraId="5A34D03F"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6222</w:t>
            </w:r>
          </w:p>
        </w:tc>
      </w:tr>
      <w:tr w:rsidR="00777D2C" w:rsidRPr="00777D2C" w14:paraId="0E1BA173" w14:textId="77777777" w:rsidTr="00464A5A">
        <w:trPr>
          <w:trHeight w:val="271"/>
        </w:trPr>
        <w:tc>
          <w:tcPr>
            <w:cnfStyle w:val="001000000000" w:firstRow="0" w:lastRow="0" w:firstColumn="1" w:lastColumn="0" w:oddVBand="0" w:evenVBand="0" w:oddHBand="0" w:evenHBand="0" w:firstRowFirstColumn="0" w:firstRowLastColumn="0" w:lastRowFirstColumn="0" w:lastRowLastColumn="0"/>
            <w:tcW w:w="1380" w:type="dxa"/>
            <w:hideMark/>
          </w:tcPr>
          <w:p w14:paraId="44614AEE" w14:textId="77777777" w:rsidR="00777D2C" w:rsidRPr="00777D2C" w:rsidRDefault="00777D2C" w:rsidP="00777D2C">
            <w:pPr>
              <w:pStyle w:val="Body"/>
              <w:rPr>
                <w:rFonts w:ascii="Arial" w:hAnsi="Arial" w:cs="Arial"/>
              </w:rPr>
            </w:pPr>
            <w:r w:rsidRPr="00777D2C">
              <w:rPr>
                <w:rFonts w:ascii="Arial" w:hAnsi="Arial" w:cs="Arial"/>
              </w:rPr>
              <w:t>1092501903</w:t>
            </w:r>
          </w:p>
        </w:tc>
        <w:tc>
          <w:tcPr>
            <w:tcW w:w="2300" w:type="dxa"/>
            <w:hideMark/>
          </w:tcPr>
          <w:p w14:paraId="63845E5B"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77D2C">
              <w:rPr>
                <w:rFonts w:ascii="Arial" w:hAnsi="Arial" w:cs="Arial"/>
              </w:rPr>
              <w:t>Nibéhibé</w:t>
            </w:r>
            <w:proofErr w:type="spellEnd"/>
          </w:p>
        </w:tc>
        <w:tc>
          <w:tcPr>
            <w:tcW w:w="1610" w:type="dxa"/>
            <w:hideMark/>
          </w:tcPr>
          <w:p w14:paraId="6824B75A"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Lobo</w:t>
            </w:r>
          </w:p>
        </w:tc>
        <w:tc>
          <w:tcPr>
            <w:tcW w:w="1380" w:type="dxa"/>
            <w:vMerge/>
            <w:hideMark/>
          </w:tcPr>
          <w:p w14:paraId="639ADFEB"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5" w:type="dxa"/>
            <w:hideMark/>
          </w:tcPr>
          <w:p w14:paraId="478D2D9C"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7280</w:t>
            </w:r>
          </w:p>
        </w:tc>
      </w:tr>
      <w:tr w:rsidR="00777D2C" w:rsidRPr="00777D2C" w14:paraId="6BF3F510" w14:textId="77777777" w:rsidTr="00464A5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550D8235" w14:textId="77777777" w:rsidR="00777D2C" w:rsidRPr="00777D2C" w:rsidRDefault="00777D2C" w:rsidP="00777D2C">
            <w:pPr>
              <w:pStyle w:val="Body"/>
              <w:rPr>
                <w:rFonts w:ascii="Arial" w:hAnsi="Arial" w:cs="Arial"/>
              </w:rPr>
            </w:pPr>
            <w:r w:rsidRPr="00777D2C">
              <w:rPr>
                <w:rFonts w:ascii="Arial" w:hAnsi="Arial" w:cs="Arial"/>
              </w:rPr>
              <w:t>1091601406</w:t>
            </w:r>
          </w:p>
        </w:tc>
        <w:tc>
          <w:tcPr>
            <w:tcW w:w="2300" w:type="dxa"/>
            <w:hideMark/>
          </w:tcPr>
          <w:p w14:paraId="02490566"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Djirila</w:t>
            </w:r>
            <w:proofErr w:type="spellEnd"/>
          </w:p>
        </w:tc>
        <w:tc>
          <w:tcPr>
            <w:tcW w:w="1610" w:type="dxa"/>
            <w:hideMark/>
          </w:tcPr>
          <w:p w14:paraId="4660BAE0"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Baoule</w:t>
            </w:r>
            <w:proofErr w:type="spellEnd"/>
          </w:p>
        </w:tc>
        <w:tc>
          <w:tcPr>
            <w:tcW w:w="1380" w:type="dxa"/>
            <w:vMerge w:val="restart"/>
            <w:vAlign w:val="center"/>
            <w:hideMark/>
          </w:tcPr>
          <w:p w14:paraId="07EDEC49" w14:textId="77777777" w:rsidR="00777D2C" w:rsidRPr="00777D2C" w:rsidRDefault="00777D2C" w:rsidP="00464A5A">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III</w:t>
            </w:r>
          </w:p>
        </w:tc>
        <w:tc>
          <w:tcPr>
            <w:tcW w:w="1495" w:type="dxa"/>
            <w:hideMark/>
          </w:tcPr>
          <w:p w14:paraId="4D8E6CE2"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3970</w:t>
            </w:r>
          </w:p>
        </w:tc>
      </w:tr>
      <w:tr w:rsidR="00777D2C" w:rsidRPr="00777D2C" w14:paraId="71E6C477" w14:textId="77777777" w:rsidTr="00464A5A">
        <w:trPr>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090D5449" w14:textId="77777777" w:rsidR="00777D2C" w:rsidRPr="00777D2C" w:rsidRDefault="00777D2C" w:rsidP="00777D2C">
            <w:pPr>
              <w:pStyle w:val="Body"/>
              <w:rPr>
                <w:rFonts w:ascii="Arial" w:hAnsi="Arial" w:cs="Arial"/>
              </w:rPr>
            </w:pPr>
            <w:r w:rsidRPr="00777D2C">
              <w:rPr>
                <w:rFonts w:ascii="Arial" w:hAnsi="Arial" w:cs="Arial"/>
              </w:rPr>
              <w:t>1090102505</w:t>
            </w:r>
          </w:p>
        </w:tc>
        <w:tc>
          <w:tcPr>
            <w:tcW w:w="2300" w:type="dxa"/>
            <w:hideMark/>
          </w:tcPr>
          <w:p w14:paraId="5F673688"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77D2C">
              <w:rPr>
                <w:rFonts w:ascii="Arial" w:hAnsi="Arial" w:cs="Arial"/>
              </w:rPr>
              <w:t>Rte</w:t>
            </w:r>
            <w:proofErr w:type="spellEnd"/>
            <w:r w:rsidRPr="00777D2C">
              <w:rPr>
                <w:rFonts w:ascii="Arial" w:hAnsi="Arial" w:cs="Arial"/>
              </w:rPr>
              <w:t xml:space="preserve"> </w:t>
            </w:r>
            <w:proofErr w:type="spellStart"/>
            <w:r w:rsidRPr="00777D2C">
              <w:rPr>
                <w:rFonts w:ascii="Arial" w:hAnsi="Arial" w:cs="Arial"/>
              </w:rPr>
              <w:t>Katiola-Dabakala</w:t>
            </w:r>
            <w:proofErr w:type="spellEnd"/>
          </w:p>
        </w:tc>
        <w:tc>
          <w:tcPr>
            <w:tcW w:w="1610" w:type="dxa"/>
            <w:hideMark/>
          </w:tcPr>
          <w:p w14:paraId="15A3DA39"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N'Zi</w:t>
            </w:r>
          </w:p>
        </w:tc>
        <w:tc>
          <w:tcPr>
            <w:tcW w:w="1380" w:type="dxa"/>
            <w:vMerge/>
            <w:hideMark/>
          </w:tcPr>
          <w:p w14:paraId="49F775E1"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5" w:type="dxa"/>
            <w:hideMark/>
          </w:tcPr>
          <w:p w14:paraId="357202EB"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6620</w:t>
            </w:r>
          </w:p>
        </w:tc>
      </w:tr>
      <w:tr w:rsidR="00777D2C" w:rsidRPr="00777D2C" w14:paraId="263B329F" w14:textId="77777777" w:rsidTr="00464A5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380" w:type="dxa"/>
            <w:hideMark/>
          </w:tcPr>
          <w:p w14:paraId="3D0BF3EE" w14:textId="77777777" w:rsidR="00777D2C" w:rsidRPr="00777D2C" w:rsidRDefault="00777D2C" w:rsidP="00777D2C">
            <w:pPr>
              <w:pStyle w:val="Body"/>
              <w:rPr>
                <w:rFonts w:ascii="Arial" w:hAnsi="Arial" w:cs="Arial"/>
              </w:rPr>
            </w:pPr>
            <w:r w:rsidRPr="00777D2C">
              <w:rPr>
                <w:rFonts w:ascii="Arial" w:hAnsi="Arial" w:cs="Arial"/>
              </w:rPr>
              <w:t>1090402406</w:t>
            </w:r>
          </w:p>
        </w:tc>
        <w:tc>
          <w:tcPr>
            <w:tcW w:w="2300" w:type="dxa"/>
            <w:hideMark/>
          </w:tcPr>
          <w:p w14:paraId="0E99BE1E"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Tehini</w:t>
            </w:r>
            <w:proofErr w:type="spellEnd"/>
          </w:p>
        </w:tc>
        <w:tc>
          <w:tcPr>
            <w:tcW w:w="1610" w:type="dxa"/>
            <w:hideMark/>
          </w:tcPr>
          <w:p w14:paraId="3B1F3168"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Iringou</w:t>
            </w:r>
            <w:proofErr w:type="spellEnd"/>
          </w:p>
        </w:tc>
        <w:tc>
          <w:tcPr>
            <w:tcW w:w="1380" w:type="dxa"/>
            <w:vMerge/>
            <w:hideMark/>
          </w:tcPr>
          <w:p w14:paraId="36B73893"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5" w:type="dxa"/>
            <w:hideMark/>
          </w:tcPr>
          <w:p w14:paraId="2E02386B"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2155</w:t>
            </w:r>
          </w:p>
        </w:tc>
      </w:tr>
      <w:tr w:rsidR="00777D2C" w:rsidRPr="00777D2C" w14:paraId="231C9357" w14:textId="77777777" w:rsidTr="00464A5A">
        <w:trPr>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4811B7C2" w14:textId="77777777" w:rsidR="00777D2C" w:rsidRPr="00777D2C" w:rsidRDefault="00777D2C" w:rsidP="00777D2C">
            <w:pPr>
              <w:pStyle w:val="Body"/>
              <w:rPr>
                <w:rFonts w:ascii="Arial" w:hAnsi="Arial" w:cs="Arial"/>
              </w:rPr>
            </w:pPr>
            <w:r w:rsidRPr="00777D2C">
              <w:rPr>
                <w:rFonts w:ascii="Arial" w:hAnsi="Arial" w:cs="Arial"/>
              </w:rPr>
              <w:t>1092501303</w:t>
            </w:r>
          </w:p>
        </w:tc>
        <w:tc>
          <w:tcPr>
            <w:tcW w:w="2300" w:type="dxa"/>
            <w:hideMark/>
          </w:tcPr>
          <w:p w14:paraId="6AC35794"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77D2C">
              <w:rPr>
                <w:rFonts w:ascii="Arial" w:hAnsi="Arial" w:cs="Arial"/>
              </w:rPr>
              <w:t>Badala</w:t>
            </w:r>
            <w:proofErr w:type="spellEnd"/>
          </w:p>
        </w:tc>
        <w:tc>
          <w:tcPr>
            <w:tcW w:w="1610" w:type="dxa"/>
            <w:hideMark/>
          </w:tcPr>
          <w:p w14:paraId="6303BB41"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77D2C">
              <w:rPr>
                <w:rFonts w:ascii="Arial" w:hAnsi="Arial" w:cs="Arial"/>
              </w:rPr>
              <w:t>Bafing</w:t>
            </w:r>
            <w:proofErr w:type="spellEnd"/>
          </w:p>
        </w:tc>
        <w:tc>
          <w:tcPr>
            <w:tcW w:w="1380" w:type="dxa"/>
            <w:vMerge w:val="restart"/>
            <w:vAlign w:val="center"/>
            <w:hideMark/>
          </w:tcPr>
          <w:p w14:paraId="21339B6F" w14:textId="77777777" w:rsidR="00777D2C" w:rsidRPr="00777D2C" w:rsidRDefault="00777D2C" w:rsidP="00464A5A">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IV</w:t>
            </w:r>
          </w:p>
        </w:tc>
        <w:tc>
          <w:tcPr>
            <w:tcW w:w="1495" w:type="dxa"/>
            <w:hideMark/>
          </w:tcPr>
          <w:p w14:paraId="53DEBD9A"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5930</w:t>
            </w:r>
          </w:p>
        </w:tc>
      </w:tr>
      <w:tr w:rsidR="00777D2C" w:rsidRPr="00777D2C" w14:paraId="38D66AA4" w14:textId="77777777" w:rsidTr="00464A5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80" w:type="dxa"/>
            <w:hideMark/>
          </w:tcPr>
          <w:p w14:paraId="1A4D34A5" w14:textId="77777777" w:rsidR="00777D2C" w:rsidRPr="00777D2C" w:rsidRDefault="00777D2C" w:rsidP="00777D2C">
            <w:pPr>
              <w:pStyle w:val="Body"/>
              <w:rPr>
                <w:rFonts w:ascii="Arial" w:hAnsi="Arial" w:cs="Arial"/>
              </w:rPr>
            </w:pPr>
            <w:r w:rsidRPr="00777D2C">
              <w:rPr>
                <w:rFonts w:ascii="Arial" w:hAnsi="Arial" w:cs="Arial"/>
              </w:rPr>
              <w:t>1095500103</w:t>
            </w:r>
          </w:p>
        </w:tc>
        <w:tc>
          <w:tcPr>
            <w:tcW w:w="2300" w:type="dxa"/>
            <w:hideMark/>
          </w:tcPr>
          <w:p w14:paraId="1EE94EB9"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77D2C">
              <w:rPr>
                <w:rFonts w:ascii="Arial" w:hAnsi="Arial" w:cs="Arial"/>
              </w:rPr>
              <w:t>Flampleu</w:t>
            </w:r>
            <w:proofErr w:type="spellEnd"/>
          </w:p>
        </w:tc>
        <w:tc>
          <w:tcPr>
            <w:tcW w:w="1610" w:type="dxa"/>
            <w:hideMark/>
          </w:tcPr>
          <w:p w14:paraId="777DCC32"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Cavally</w:t>
            </w:r>
          </w:p>
        </w:tc>
        <w:tc>
          <w:tcPr>
            <w:tcW w:w="1380" w:type="dxa"/>
            <w:vMerge/>
            <w:hideMark/>
          </w:tcPr>
          <w:p w14:paraId="300F94D3"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495" w:type="dxa"/>
            <w:hideMark/>
          </w:tcPr>
          <w:p w14:paraId="60CD2377" w14:textId="77777777" w:rsidR="00777D2C" w:rsidRPr="00777D2C" w:rsidRDefault="00777D2C" w:rsidP="00777D2C">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777D2C">
              <w:rPr>
                <w:rFonts w:ascii="Arial" w:hAnsi="Arial" w:cs="Arial"/>
              </w:rPr>
              <w:t>2470</w:t>
            </w:r>
          </w:p>
        </w:tc>
      </w:tr>
      <w:tr w:rsidR="00777D2C" w:rsidRPr="00777D2C" w14:paraId="1EFD696D" w14:textId="77777777" w:rsidTr="00464A5A">
        <w:trPr>
          <w:trHeight w:val="271"/>
        </w:trPr>
        <w:tc>
          <w:tcPr>
            <w:cnfStyle w:val="001000000000" w:firstRow="0" w:lastRow="0" w:firstColumn="1" w:lastColumn="0" w:oddVBand="0" w:evenVBand="0" w:oddHBand="0" w:evenHBand="0" w:firstRowFirstColumn="0" w:firstRowLastColumn="0" w:lastRowFirstColumn="0" w:lastRowLastColumn="0"/>
            <w:tcW w:w="1380" w:type="dxa"/>
            <w:hideMark/>
          </w:tcPr>
          <w:p w14:paraId="14C5EA53" w14:textId="77777777" w:rsidR="00777D2C" w:rsidRPr="00777D2C" w:rsidRDefault="00777D2C" w:rsidP="00777D2C">
            <w:pPr>
              <w:pStyle w:val="Body"/>
              <w:rPr>
                <w:rFonts w:ascii="Arial" w:hAnsi="Arial" w:cs="Arial"/>
              </w:rPr>
            </w:pPr>
            <w:r w:rsidRPr="00777D2C">
              <w:rPr>
                <w:rFonts w:ascii="Arial" w:hAnsi="Arial" w:cs="Arial"/>
              </w:rPr>
              <w:t>1092504003</w:t>
            </w:r>
          </w:p>
        </w:tc>
        <w:tc>
          <w:tcPr>
            <w:tcW w:w="2300" w:type="dxa"/>
            <w:hideMark/>
          </w:tcPr>
          <w:p w14:paraId="07BB3657"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Man-Ko</w:t>
            </w:r>
          </w:p>
        </w:tc>
        <w:tc>
          <w:tcPr>
            <w:tcW w:w="1610" w:type="dxa"/>
            <w:hideMark/>
          </w:tcPr>
          <w:p w14:paraId="34206652"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Ko</w:t>
            </w:r>
          </w:p>
        </w:tc>
        <w:tc>
          <w:tcPr>
            <w:tcW w:w="1380" w:type="dxa"/>
            <w:vMerge/>
            <w:hideMark/>
          </w:tcPr>
          <w:p w14:paraId="5A0232E7"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95" w:type="dxa"/>
            <w:hideMark/>
          </w:tcPr>
          <w:p w14:paraId="21679CF7" w14:textId="77777777" w:rsidR="00777D2C" w:rsidRPr="00777D2C" w:rsidRDefault="00777D2C" w:rsidP="00777D2C">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777D2C">
              <w:rPr>
                <w:rFonts w:ascii="Arial" w:hAnsi="Arial" w:cs="Arial"/>
              </w:rPr>
              <w:t>153</w:t>
            </w:r>
          </w:p>
        </w:tc>
      </w:tr>
    </w:tbl>
    <w:p w14:paraId="7AC24F30" w14:textId="77777777" w:rsidR="00777D2C" w:rsidRPr="00777D2C" w:rsidRDefault="00777D2C" w:rsidP="00777D2C">
      <w:pPr>
        <w:pStyle w:val="Body"/>
        <w:rPr>
          <w:rFonts w:ascii="Arial" w:hAnsi="Arial" w:cs="Arial"/>
          <w:lang w:val="en-GB"/>
        </w:rPr>
      </w:pPr>
    </w:p>
    <w:p w14:paraId="0B64E76A" w14:textId="77777777" w:rsidR="00777D2C" w:rsidRPr="00777D2C" w:rsidRDefault="00777D2C" w:rsidP="00777D2C">
      <w:pPr>
        <w:pStyle w:val="Body"/>
        <w:rPr>
          <w:rFonts w:ascii="Arial" w:hAnsi="Arial" w:cs="Arial"/>
          <w:lang w:val="en-GB"/>
        </w:rPr>
      </w:pPr>
    </w:p>
    <w:p w14:paraId="390E9477" w14:textId="77777777" w:rsidR="00777D2C" w:rsidRPr="00777D2C" w:rsidRDefault="00777D2C" w:rsidP="00777D2C">
      <w:pPr>
        <w:pStyle w:val="Body"/>
        <w:rPr>
          <w:rFonts w:ascii="Arial" w:hAnsi="Arial" w:cs="Arial"/>
          <w:lang w:val="en-GB"/>
        </w:rPr>
      </w:pPr>
      <w:r w:rsidRPr="00777D2C">
        <w:rPr>
          <w:rFonts w:ascii="Arial" w:hAnsi="Arial" w:cs="Arial"/>
          <w:noProof/>
          <w:lang w:val="en-GB"/>
        </w:rPr>
        <w:lastRenderedPageBreak/>
        <w:drawing>
          <wp:inline distT="0" distB="0" distL="0" distR="0" wp14:anchorId="1AB6A2A1" wp14:editId="2E88CF64">
            <wp:extent cx="5344313" cy="37274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rcRect t="628" b="628"/>
                    <a:stretch>
                      <a:fillRect/>
                    </a:stretch>
                  </pic:blipFill>
                  <pic:spPr bwMode="auto">
                    <a:xfrm>
                      <a:off x="0" y="0"/>
                      <a:ext cx="5344313" cy="3727450"/>
                    </a:xfrm>
                    <a:prstGeom prst="rect">
                      <a:avLst/>
                    </a:prstGeom>
                    <a:ln>
                      <a:noFill/>
                    </a:ln>
                    <a:extLst>
                      <a:ext uri="{53640926-AAD7-44D8-BBD7-CCE9431645EC}">
                        <a14:shadowObscured xmlns:a14="http://schemas.microsoft.com/office/drawing/2010/main"/>
                      </a:ext>
                    </a:extLst>
                  </pic:spPr>
                </pic:pic>
              </a:graphicData>
            </a:graphic>
          </wp:inline>
        </w:drawing>
      </w:r>
    </w:p>
    <w:p w14:paraId="7F627397" w14:textId="3F2FD4ED" w:rsidR="00777D2C" w:rsidRPr="009C3CD7" w:rsidRDefault="00777D2C" w:rsidP="009C3CD7">
      <w:pPr>
        <w:autoSpaceDE w:val="0"/>
        <w:autoSpaceDN w:val="0"/>
        <w:adjustRightInd w:val="0"/>
        <w:jc w:val="both"/>
        <w:rPr>
          <w:rFonts w:ascii="Arial" w:hAnsi="Arial" w:cs="Arial"/>
          <w:b/>
          <w:bCs/>
          <w:szCs w:val="22"/>
        </w:rPr>
      </w:pPr>
      <w:r w:rsidRPr="009C3CD7">
        <w:rPr>
          <w:rFonts w:ascii="Arial" w:hAnsi="Arial" w:cs="Arial"/>
          <w:b/>
          <w:bCs/>
          <w:szCs w:val="22"/>
        </w:rPr>
        <w:t>Fig</w:t>
      </w:r>
      <w:r w:rsidR="009C3CD7">
        <w:rPr>
          <w:rFonts w:ascii="Arial" w:hAnsi="Arial" w:cs="Arial"/>
          <w:b/>
          <w:bCs/>
          <w:szCs w:val="22"/>
        </w:rPr>
        <w:t>.</w:t>
      </w:r>
      <w:r w:rsidRPr="009C3CD7">
        <w:rPr>
          <w:rFonts w:ascii="Arial" w:hAnsi="Arial" w:cs="Arial"/>
          <w:b/>
          <w:bCs/>
          <w:szCs w:val="22"/>
        </w:rPr>
        <w:t xml:space="preserve"> </w:t>
      </w:r>
      <w:r w:rsidR="00583AB8">
        <w:rPr>
          <w:rFonts w:ascii="Arial" w:hAnsi="Arial" w:cs="Arial"/>
          <w:b/>
          <w:bCs/>
          <w:szCs w:val="22"/>
        </w:rPr>
        <w:t>1</w:t>
      </w:r>
      <w:r w:rsidR="009C3CD7">
        <w:rPr>
          <w:rFonts w:ascii="Arial" w:hAnsi="Arial" w:cs="Arial"/>
          <w:b/>
          <w:bCs/>
          <w:szCs w:val="22"/>
        </w:rPr>
        <w:t>.</w:t>
      </w:r>
      <w:r w:rsidRPr="009C3CD7">
        <w:rPr>
          <w:rFonts w:ascii="Arial" w:hAnsi="Arial" w:cs="Arial"/>
          <w:b/>
          <w:bCs/>
          <w:szCs w:val="22"/>
        </w:rPr>
        <w:t xml:space="preserve"> Overview of the study area.</w:t>
      </w:r>
    </w:p>
    <w:p w14:paraId="0F25CD0C" w14:textId="77777777" w:rsidR="00777D2C" w:rsidRDefault="00777D2C" w:rsidP="00777D2C">
      <w:pPr>
        <w:pStyle w:val="Body"/>
        <w:spacing w:after="0"/>
        <w:rPr>
          <w:rFonts w:ascii="Arial" w:hAnsi="Arial" w:cs="Arial"/>
          <w:bCs/>
        </w:rPr>
      </w:pPr>
    </w:p>
    <w:p w14:paraId="44B51C50" w14:textId="7010ECE5" w:rsidR="00777D2C" w:rsidRDefault="00777D2C" w:rsidP="00777D2C">
      <w:pPr>
        <w:pStyle w:val="Body"/>
        <w:spacing w:after="0"/>
        <w:rPr>
          <w:rFonts w:ascii="Arial" w:hAnsi="Arial" w:cs="Arial"/>
        </w:rPr>
      </w:pPr>
      <w:r>
        <w:rPr>
          <w:rFonts w:ascii="Arial" w:hAnsi="Arial" w:cs="Arial"/>
          <w:b/>
          <w:u w:val="single"/>
        </w:rPr>
        <w:t>2</w:t>
      </w:r>
      <w:r w:rsidRPr="00902823">
        <w:rPr>
          <w:rFonts w:ascii="Arial" w:hAnsi="Arial" w:cs="Arial"/>
          <w:b/>
          <w:u w:val="single"/>
        </w:rPr>
        <w:t>.1.</w:t>
      </w:r>
      <w:r>
        <w:rPr>
          <w:rFonts w:ascii="Arial" w:hAnsi="Arial" w:cs="Arial"/>
          <w:b/>
          <w:u w:val="single"/>
        </w:rPr>
        <w:t>2</w:t>
      </w:r>
      <w:r w:rsidRPr="00902823">
        <w:rPr>
          <w:rFonts w:ascii="Arial" w:hAnsi="Arial" w:cs="Arial"/>
          <w:b/>
          <w:u w:val="single"/>
        </w:rPr>
        <w:t xml:space="preserve"> </w:t>
      </w:r>
      <w:r w:rsidRPr="00777D2C">
        <w:rPr>
          <w:rFonts w:ascii="Arial" w:hAnsi="Arial" w:cs="Arial"/>
          <w:b/>
          <w:u w:val="single"/>
        </w:rPr>
        <w:t>Flow and precipitation records</w:t>
      </w:r>
    </w:p>
    <w:p w14:paraId="0DCA416C" w14:textId="77777777" w:rsidR="00777D2C" w:rsidRPr="00777D2C" w:rsidRDefault="00777D2C" w:rsidP="00777D2C">
      <w:pPr>
        <w:pStyle w:val="Body"/>
        <w:spacing w:after="0"/>
        <w:rPr>
          <w:rFonts w:ascii="Arial" w:hAnsi="Arial" w:cs="Arial"/>
          <w:bCs/>
        </w:rPr>
      </w:pPr>
    </w:p>
    <w:p w14:paraId="41701551" w14:textId="2966D90B" w:rsidR="00777D2C" w:rsidRPr="00777D2C" w:rsidRDefault="00777D2C" w:rsidP="00777D2C">
      <w:pPr>
        <w:pStyle w:val="Body"/>
        <w:rPr>
          <w:rFonts w:ascii="Arial" w:hAnsi="Arial" w:cs="Arial"/>
          <w:lang w:val="en-GB"/>
        </w:rPr>
      </w:pPr>
      <w:r w:rsidRPr="00777D2C">
        <w:rPr>
          <w:rFonts w:ascii="Arial" w:hAnsi="Arial" w:cs="Arial"/>
          <w:lang w:val="en-GB"/>
        </w:rPr>
        <w:t>The hydrometric data for this study consisted of fourteen (14) series of daily flows over the period 1984-2004 (Fig</w:t>
      </w:r>
      <w:r w:rsidR="00583AB8">
        <w:rPr>
          <w:rFonts w:ascii="Arial" w:hAnsi="Arial" w:cs="Arial"/>
          <w:lang w:val="en-GB"/>
        </w:rPr>
        <w:t>.</w:t>
      </w:r>
      <w:r w:rsidRPr="00777D2C">
        <w:rPr>
          <w:rFonts w:ascii="Arial" w:hAnsi="Arial" w:cs="Arial"/>
          <w:lang w:val="en-GB"/>
        </w:rPr>
        <w:t xml:space="preserve"> </w:t>
      </w:r>
      <w:r w:rsidR="00583AB8">
        <w:rPr>
          <w:rFonts w:ascii="Arial" w:hAnsi="Arial" w:cs="Arial"/>
          <w:lang w:val="en-GB"/>
        </w:rPr>
        <w:t>2.</w:t>
      </w:r>
      <w:r w:rsidRPr="00777D2C">
        <w:rPr>
          <w:rFonts w:ascii="Arial" w:hAnsi="Arial" w:cs="Arial"/>
          <w:lang w:val="en-GB"/>
        </w:rPr>
        <w:t xml:space="preserve">). In addition, eight gridded precipitation estimates and one gridded evapotranspiration (ETP) estimate product were used as inputs for the hydrological model. Three of these, namely, CHIRPS, MSWEP, and PERSIANN-CDR, have already been identified among the most accurate satellite-based gridded precipitation products over West Africa at daily and monthly time steps </w:t>
      </w:r>
      <w:r w:rsidR="00991964" w:rsidRPr="00777D2C">
        <w:rPr>
          <w:rFonts w:ascii="Arial" w:hAnsi="Arial" w:cs="Arial"/>
          <w:lang w:val="en-GB"/>
        </w:rPr>
        <w:fldChar w:fldCharType="begin"/>
      </w:r>
      <w:r w:rsidR="00C62372">
        <w:rPr>
          <w:rFonts w:ascii="Arial" w:hAnsi="Arial" w:cs="Arial"/>
        </w:rPr>
        <w:instrText xml:space="preserve"> ADDIN ZOTERO_ITEM CSL_CITATION {"citationID":"H907opma","properties":{"formattedCitation":"[19,26]","plainCitation":"[19,26]","noteIndex":0},"citationItems":[{"id":7289,"uris":["http://zotero.org/users/7237204/items/WQSVRA32"],"itemData":{"id":7289,"type":"article-journal","abstract":"Study region: Data-scarce basins located in West Africa and northern Central Africa. Study focus: Multiple studies have shown that global gridded precipitation datasets could provide an alternative to the lack of observed data in Sub-Saharan Africa. This work evaluated 15 pre­ cipitation datasets based on satellite rainfall (ARC v.2, CHIRP v.2, CHIRPS v.2, PERSIANN-CDR, MSWEP v2.2 and TAMSAT v3), reanalysis (ERA5, JRA-55 Adj, MERRA-2 PRECTOT, MERRA-2 PRECTOTCORR, WFDEI-CRU and WFDEI-GPCC) and ground measurements (CPC v.1, CRU TS v.4.00 and GPCC v.7), as well as a regional estimation method, based on spatial proximity, for the parameters of a simple monthly water balance model, GR2M. The regional simulations of the GR2M model were evaluated based on a Kling-Gupta Efficiency score in a split-sample spatio­ temporal validation scheme.","container-title":"Journal of Hydrology: Regional Studies","DOI":"10.1016/j.ejrh.2023.101409","ISSN":"22145818","journalAbbreviation":"Journal of Hydrology: Regional Studies","language":"en","page":"101409","source":"DOI.org (Crossref)","title":"Comparison of gridded precipitation estimates for regional hydrological modeling in West and Central Africa","volume":"47","author":[{"family":"Kouakou","given":"Christopher"},{"family":"Paturel","given":"Jean-Emmanuel"},{"family":"Satgé","given":"Frédéric"},{"family":"Tramblay","given":"Yves"},{"family":"Defrance","given":"Dimitri"},{"family":"Rouché","given":"Nathalie"}],"issued":{"date-parts":[["2023",6]]}}},{"id":402,"uris":["http://zotero.org/users/7237204/items/TXX2T8YJ"],"itemData":{"id":402,"type":"article-journal","abstract":"This study aims reporting on 23 gridded precipitation datasets (P-datasets) reliability across West Africa through direct comparisons with rain gauges measurement at the daily and monthly time scales over a 4 years period (2000–2003). All P-datasets reliability vary in space and time. The most efficient P-dataset in term of Kling–Gupta Efficiency (KGE) changes at the local scale and the P-dataset performance is sensitive to seasonal effects. Satellite-based P-datasets performed better during the wet than the dry season whereas the opposite is observed for reanalysis P-datasets. The best overall performance was obtained for MSWEP v.2.2 and CHIRPS v.2 for daily and monthly time-step, respectively. Part of the differences in P-dataset performance at daily and monthly time step comes from the time step used to proceed the gauges adjustment (i.e day or month) and from a mismatch between gauge and satellite reporting times. In comparison to the others P-datasets, TMPA-Adj v.7 reliability is stable and reach the second highest KGE value at both daily and monthly time step. Reanalysis Pdatasets (WFDEI, MERRA-2, JRA-55, ERA-Interim) present among the lowest statistical scores at the daily time step, which drastically increased at the monthly time step for WFDEI and MERRA-2. The non-adjusted P-datasets were the less efficient, but, their near-real time availability should be helpful for risk forecast studies (i.e. GSMaP-RT v.6). The results of this study give important elements to select the most adapted P-dataset for specific application across West Africa.","container-title":"Journal of Hydrology","DOI":"10.1016/j.jhydrol.2019.124412","ISSN":"00221694","journalAbbreviation":"Journal of Hydrology","language":"en","page":"124412","source":"DOI.org (Crossref)","title":"Evaluation of 23 gridded precipitation datasets across West Africa","volume":"581","author":[{"family":"Satgé","given":"Frédéric"},{"family":"Defrance","given":"Dimitri"},{"family":"Sultan","given":"Benjamin"},{"family":"Bonnet","given":"Marie-Paule"},{"family":"Seyler","given":"Frédérique"},{"family":"Rouché","given":"Nathalie"},{"family":"Pierron","given":"Fabrice"},{"family":"Paturel","given":"Jean-Emmanuel"}],"issued":{"date-parts":[["2020",2]]}}}],"schema":"https://github.com/citation-style-language/schema/raw/master/csl-citation.json"} </w:instrText>
      </w:r>
      <w:r w:rsidR="00991964" w:rsidRPr="00777D2C">
        <w:rPr>
          <w:rFonts w:ascii="Arial" w:hAnsi="Arial" w:cs="Arial"/>
          <w:lang w:val="en-GB"/>
        </w:rPr>
        <w:fldChar w:fldCharType="separate"/>
      </w:r>
      <w:r w:rsidR="00C62372" w:rsidRPr="00C62372">
        <w:rPr>
          <w:rFonts w:ascii="Arial" w:hAnsi="Arial" w:cs="Arial"/>
        </w:rPr>
        <w:t>[19,26]</w:t>
      </w:r>
      <w:r w:rsidR="00991964" w:rsidRPr="00777D2C">
        <w:rPr>
          <w:rFonts w:ascii="Arial" w:hAnsi="Arial" w:cs="Arial"/>
        </w:rPr>
        <w:fldChar w:fldCharType="end"/>
      </w:r>
      <w:r w:rsidRPr="00777D2C">
        <w:rPr>
          <w:rFonts w:ascii="Arial" w:hAnsi="Arial" w:cs="Arial"/>
          <w:lang w:val="en-GB"/>
        </w:rPr>
        <w:t xml:space="preserve">. The newest product, PERSIANN-CCS-CDR, is the fourth and last satellite-based gridded precipitation estimation product </w:t>
      </w:r>
      <w:r w:rsidR="00991964" w:rsidRPr="00777D2C">
        <w:rPr>
          <w:rFonts w:ascii="Arial" w:hAnsi="Arial" w:cs="Arial"/>
          <w:lang w:val="en-GB"/>
        </w:rPr>
        <w:fldChar w:fldCharType="begin"/>
      </w:r>
      <w:r w:rsidR="00C62372">
        <w:rPr>
          <w:rFonts w:ascii="Arial" w:hAnsi="Arial" w:cs="Arial"/>
        </w:rPr>
        <w:instrText xml:space="preserve"> ADDIN ZOTERO_ITEM CSL_CITATION {"citationID":"CjeYXNlA","properties":{"formattedCitation":"[25]","plainCitation":"[25]","noteIndex":0},"citationItems":[{"id":799,"uris":["http://zotero.org/users/7237204/items/CIMYCU6F"],"itemData":{"id":799,"type":"article-journal","abstract":"Abstract\n            Accurate long-term global precipitation estimates, especially for heavy precipitation rates, at fine spatial and temporal resolutions is vital for a wide variety of climatological studies. Most of the available operational precipitation estimation datasets provide either high spatial resolution with short-term duration estimates or lower spatial resolution with long-term duration estimates. Furthermore, previous research has stressed that most of the available satellite-based precipitation products show poor performance for capturing extreme events at high temporal resolution. Therefore, there is a need for a precipitation product that reliably detects heavy precipitation rates with fine spatiotemporal resolution and a longer period of record. Precipitation Estimation from Remotely Sensed Information using Artificial Neural Networks-Cloud Classification System-Climate Data Record (PERSIANN-CCS-CDR) is designed to address these limitations. This dataset provides precipitation estimates at 0.04° spatial and 3-hourly temporal resolutions from 1983 to present over the global domain of 60°S to 60°N. Evaluations of PERSIANN-CCS-CDR and PERSIANN-CDR against gauge and radar observations show the better performance of PERSIANN-CCS-CDR in representing the spatiotemporal resolution, magnitude, and spatial distribution patterns of precipitation, especially for extreme events.","container-title":"Scientific Data","DOI":"10.1038/s41597-021-00940-9","ISSN":"2052-4463","issue":"1","journalAbbreviation":"Sci Data","language":"en","page":"157","source":"DOI.org (Crossref)","title":"PERSIANN-CCS-CDR, a 3-hourly 0.04° global precipitation climate data record for heavy precipitation studies","volume":"8","author":[{"family":"Sadeghi","given":"Mojtaba"},{"family":"Nguyen","given":"Phu"},{"family":"Naeini","given":"Matin Rahnamay"},{"family":"Hsu","given":"Kuolin"},{"family":"Braithwaite","given":"Dan"},{"family":"Sorooshian","given":"Soroosh"}],"issued":{"date-parts":[["2021",12]]}}}],"schema":"https://github.com/citation-style-language/schema/raw/master/csl-citation.json"} </w:instrText>
      </w:r>
      <w:r w:rsidR="00991964" w:rsidRPr="00777D2C">
        <w:rPr>
          <w:rFonts w:ascii="Arial" w:hAnsi="Arial" w:cs="Arial"/>
          <w:lang w:val="en-GB"/>
        </w:rPr>
        <w:fldChar w:fldCharType="separate"/>
      </w:r>
      <w:r w:rsidR="00C62372" w:rsidRPr="00C62372">
        <w:rPr>
          <w:rFonts w:ascii="Arial" w:hAnsi="Arial" w:cs="Arial"/>
        </w:rPr>
        <w:t>[25]</w:t>
      </w:r>
      <w:r w:rsidR="00991964" w:rsidRPr="00777D2C">
        <w:rPr>
          <w:rFonts w:ascii="Arial" w:hAnsi="Arial" w:cs="Arial"/>
        </w:rPr>
        <w:fldChar w:fldCharType="end"/>
      </w:r>
      <w:r w:rsidRPr="00777D2C">
        <w:rPr>
          <w:rFonts w:ascii="Arial" w:hAnsi="Arial" w:cs="Arial"/>
          <w:lang w:val="en-GB"/>
        </w:rPr>
        <w:t xml:space="preserve">. WFDE5-CRU and WFDE5-CRU-GPCC, which are based on the WATCH Forcing Data methodology applied to the ERA5 reanalysis product, are reanalysis products corrected using the ground-based products CRU and GPCC </w:t>
      </w:r>
      <w:r w:rsidR="00991964" w:rsidRPr="00777D2C">
        <w:rPr>
          <w:rFonts w:ascii="Arial" w:hAnsi="Arial" w:cs="Arial"/>
          <w:lang w:val="en-GB"/>
        </w:rPr>
        <w:fldChar w:fldCharType="begin"/>
      </w:r>
      <w:r w:rsidR="00C62372">
        <w:rPr>
          <w:rFonts w:ascii="Arial" w:hAnsi="Arial" w:cs="Arial"/>
        </w:rPr>
        <w:instrText xml:space="preserve"> ADDIN ZOTERO_ITEM CSL_CITATION {"citationID":"eGHiOb9z","properties":{"formattedCitation":"[13]","plainCitation":"[13]","noteIndex":0},"citationItems":[{"id":1111,"uris":["http://zotero.org/users/7237204/items/75SWWE59"],"itemData":{"id":1111,"type":"article-journal","container-title":"Quarterly Journal of the Royal Meteorological Society","DOI":"10.1002/qj.3803","ISSN":"0035-9009, 1477-870X","issue":"730","journalAbbreviation":"Q.J.R. Meteorol. Soc.","language":"en","page":"1999-2049","source":"DOI.org (Crossref)","title":"The ERA5 global reanalysis","volume":"146","author":[{"family":"Hersbach","given":"Hans"},{"family":"Bell","given":"Bill"},{"family":"Berrisford","given":"Paul"},{"family":"Hirahara","given":"Shoji"},{"family":"Horányi","given":"András"},{"family":"Muñoz</w:instrText>
      </w:r>
      <w:r w:rsidR="00C62372">
        <w:rPr>
          <w:rFonts w:ascii="Cambria Math" w:hAnsi="Cambria Math" w:cs="Cambria Math"/>
        </w:rPr>
        <w:instrText>‐</w:instrText>
      </w:r>
      <w:r w:rsidR="00C62372">
        <w:rPr>
          <w:rFonts w:ascii="Arial" w:hAnsi="Arial" w:cs="Arial"/>
        </w:rPr>
        <w:instrText>Sabater","given":"Joaquín"},{"family":"Nicolas","given":"Julien"},{"family":"Peubey","given":"Carole"},{"family":"Radu","given":"Raluca"},{"family":"Schepers","given":"Dinand"},{"family":"Simmons","given":"Adrian"},{"family":"Soci","given":"Cornel"},{"family":"Abdalla","given":"Saleh"},{"family":"Abellan","given":"Xavier"},{"family":"Balsamo","given":"Gianpaolo"},{"family":"Bechtold","given":"Peter"},{"family":"Biavati","given":"Gionata"},{"family":"Bidlot","given":"Jean"},{"family":"Bonavita","given":"Massimo"},{"family":"Chiara","given":"Giovanna"},{"family":"Dahlgren","given":"Per"},{"family":"Dee","given":"Dick"},{"family":"Diamantakis","given":"Michail"},{"family":"Dragani","given":"Rossana"},{"family":"Flemming","given":"Johannes"},{"family":"Forbes","given":"Richard"},{"family":"Fuentes","given":"Manuel"},{"family":"Geer","given":"Alan"},{"family":"Haimberger","given":"Leo"},{"family":"Healy","given":"Sean"},{"family":"Hogan","given":"Robin J."},{"family":"Hólm","given":"Elías"},{"family":"Janisková","given":"Marta"},{"family":"Keeley","given":"Sarah"},{"family":"Laloyaux","given":"Patrick"},{"family":"Lopez","given":"Philippe"},{"family":"Lupu","given":"Cristina"},{"family":"Radnoti","given":"Gabor"},{"family":"Rosnay","given":"Patricia"},{"family":"Rozum","given":"Iryna"},{"family":"Vamborg","given":"Freja"},{"family":"Villaume","given":"Sebastien"},{"family":"Thépaut","given":"Jean</w:instrText>
      </w:r>
      <w:r w:rsidR="00C62372">
        <w:rPr>
          <w:rFonts w:ascii="Cambria Math" w:hAnsi="Cambria Math" w:cs="Cambria Math"/>
        </w:rPr>
        <w:instrText>‐</w:instrText>
      </w:r>
      <w:r w:rsidR="00C62372">
        <w:rPr>
          <w:rFonts w:ascii="Arial" w:hAnsi="Arial" w:cs="Arial"/>
        </w:rPr>
        <w:instrText xml:space="preserve">Noël"}],"issued":{"date-parts":[["2020",7]]}}}],"schema":"https://github.com/citation-style-language/schema/raw/master/csl-citation.json"} </w:instrText>
      </w:r>
      <w:r w:rsidR="00991964" w:rsidRPr="00777D2C">
        <w:rPr>
          <w:rFonts w:ascii="Arial" w:hAnsi="Arial" w:cs="Arial"/>
          <w:lang w:val="en-GB"/>
        </w:rPr>
        <w:fldChar w:fldCharType="separate"/>
      </w:r>
      <w:r w:rsidR="00C62372" w:rsidRPr="00C62372">
        <w:rPr>
          <w:rFonts w:ascii="Arial" w:hAnsi="Arial" w:cs="Arial"/>
        </w:rPr>
        <w:t>[13]</w:t>
      </w:r>
      <w:r w:rsidR="00991964" w:rsidRPr="00777D2C">
        <w:rPr>
          <w:rFonts w:ascii="Arial" w:hAnsi="Arial" w:cs="Arial"/>
        </w:rPr>
        <w:fldChar w:fldCharType="end"/>
      </w:r>
      <w:r w:rsidRPr="00777D2C">
        <w:rPr>
          <w:rFonts w:ascii="Arial" w:hAnsi="Arial" w:cs="Arial"/>
          <w:lang w:val="en-GB"/>
        </w:rPr>
        <w:t>. Finally, GPCC v2022 daily was the only ground-based gridded precipitation estimate product considered in this study</w:t>
      </w:r>
      <w:r w:rsidR="00583AB8">
        <w:rPr>
          <w:rFonts w:ascii="Arial" w:hAnsi="Arial" w:cs="Arial"/>
          <w:lang w:val="en-GB"/>
        </w:rPr>
        <w:t xml:space="preserve"> (Table 2)</w:t>
      </w:r>
      <w:r w:rsidRPr="00777D2C">
        <w:rPr>
          <w:rFonts w:ascii="Arial" w:hAnsi="Arial" w:cs="Arial"/>
          <w:lang w:val="en-GB"/>
        </w:rPr>
        <w:t xml:space="preserve">. These nine gridded datasets were chosen instead of the most recent and well-known gridded products, such as CMORPH, GPM, and </w:t>
      </w:r>
      <w:proofErr w:type="spellStart"/>
      <w:r w:rsidRPr="00777D2C">
        <w:rPr>
          <w:rFonts w:ascii="Arial" w:hAnsi="Arial" w:cs="Arial"/>
          <w:lang w:val="en-GB"/>
        </w:rPr>
        <w:t>GSMaP</w:t>
      </w:r>
      <w:proofErr w:type="spellEnd"/>
      <w:r w:rsidRPr="00777D2C">
        <w:rPr>
          <w:rFonts w:ascii="Arial" w:hAnsi="Arial" w:cs="Arial"/>
          <w:lang w:val="en-GB"/>
        </w:rPr>
        <w:t>, because they share a common availability period with the flow measurements on the period 1983-2004.</w:t>
      </w:r>
    </w:p>
    <w:p w14:paraId="03EE9C52" w14:textId="3119FDC1" w:rsidR="00777D2C" w:rsidRPr="00777D2C" w:rsidRDefault="00166E90" w:rsidP="00166E90">
      <w:pPr>
        <w:pStyle w:val="Body"/>
        <w:rPr>
          <w:rFonts w:ascii="Arial" w:hAnsi="Arial" w:cs="Arial"/>
          <w:lang w:val="en-GB"/>
        </w:rPr>
      </w:pPr>
      <w:r>
        <w:rPr>
          <w:rFonts w:ascii="Arial" w:hAnsi="Arial" w:cs="Arial"/>
          <w:lang w:val="en-GB"/>
        </w:rPr>
        <w:t xml:space="preserve">Precipitation and evapotranspiration timeseries for each watershed were extracted </w:t>
      </w:r>
      <w:r w:rsidRPr="00166E90">
        <w:rPr>
          <w:rFonts w:ascii="Arial" w:hAnsi="Arial" w:cs="Arial"/>
          <w:lang w:val="en-GB"/>
        </w:rPr>
        <w:t>from weighted</w:t>
      </w:r>
      <w:r>
        <w:rPr>
          <w:rFonts w:ascii="Arial" w:hAnsi="Arial" w:cs="Arial"/>
          <w:lang w:val="en-GB"/>
        </w:rPr>
        <w:t xml:space="preserve"> </w:t>
      </w:r>
      <w:r w:rsidRPr="00166E90">
        <w:rPr>
          <w:rFonts w:ascii="Arial" w:hAnsi="Arial" w:cs="Arial"/>
          <w:lang w:val="en-GB"/>
        </w:rPr>
        <w:t>average of values of the pixels overlaying th</w:t>
      </w:r>
      <w:r>
        <w:rPr>
          <w:rFonts w:ascii="Arial" w:hAnsi="Arial" w:cs="Arial"/>
          <w:lang w:val="en-GB"/>
        </w:rPr>
        <w:t>ese watersheds areas. This procedure was made using functions from “</w:t>
      </w:r>
      <w:r w:rsidR="00D86AD4">
        <w:rPr>
          <w:rFonts w:ascii="Arial" w:hAnsi="Arial" w:cs="Arial"/>
          <w:lang w:val="en-GB"/>
        </w:rPr>
        <w:t>r</w:t>
      </w:r>
      <w:r>
        <w:rPr>
          <w:rFonts w:ascii="Arial" w:hAnsi="Arial" w:cs="Arial"/>
          <w:lang w:val="en-GB"/>
        </w:rPr>
        <w:t>aster” package in RS</w:t>
      </w:r>
      <w:r w:rsidR="00583AB8">
        <w:rPr>
          <w:rFonts w:ascii="Arial" w:hAnsi="Arial" w:cs="Arial"/>
          <w:lang w:val="en-GB"/>
        </w:rPr>
        <w:t>t</w:t>
      </w:r>
      <w:r>
        <w:rPr>
          <w:rFonts w:ascii="Arial" w:hAnsi="Arial" w:cs="Arial"/>
          <w:lang w:val="en-GB"/>
        </w:rPr>
        <w:t>udio.</w:t>
      </w:r>
    </w:p>
    <w:p w14:paraId="73EFABBC" w14:textId="77777777" w:rsidR="00777D2C" w:rsidRPr="00777D2C" w:rsidRDefault="00777D2C" w:rsidP="00777D2C">
      <w:pPr>
        <w:pStyle w:val="Body"/>
        <w:rPr>
          <w:rFonts w:ascii="Arial" w:hAnsi="Arial" w:cs="Arial"/>
          <w:lang w:val="en-GB"/>
        </w:rPr>
      </w:pPr>
    </w:p>
    <w:p w14:paraId="4C9C431B" w14:textId="77777777" w:rsidR="00777D2C" w:rsidRPr="00777D2C" w:rsidRDefault="00777D2C" w:rsidP="00777D2C">
      <w:pPr>
        <w:pStyle w:val="Body"/>
        <w:rPr>
          <w:rFonts w:ascii="Arial" w:hAnsi="Arial" w:cs="Arial"/>
          <w:lang w:val="en-GB"/>
        </w:rPr>
      </w:pPr>
    </w:p>
    <w:p w14:paraId="1D9CFFDF" w14:textId="58203023" w:rsidR="00991273" w:rsidRPr="00777D2C" w:rsidRDefault="00991273" w:rsidP="00777D2C">
      <w:pPr>
        <w:pStyle w:val="Body"/>
        <w:spacing w:after="0"/>
        <w:rPr>
          <w:rFonts w:ascii="Arial" w:hAnsi="Arial" w:cs="Arial"/>
          <w:i/>
          <w:iCs/>
        </w:rPr>
      </w:pPr>
      <w:r>
        <w:rPr>
          <w:rFonts w:ascii="Arial" w:hAnsi="Arial"/>
          <w:b/>
        </w:rPr>
        <w:lastRenderedPageBreak/>
        <w:t>Table 2.</w:t>
      </w:r>
      <w:r w:rsidRPr="00DC3180">
        <w:rPr>
          <w:rFonts w:ascii="Arial" w:hAnsi="Arial"/>
          <w:b/>
        </w:rPr>
        <w:tab/>
      </w:r>
      <w:r w:rsidRPr="00991273">
        <w:rPr>
          <w:rFonts w:ascii="Arial" w:hAnsi="Arial"/>
          <w:b/>
        </w:rPr>
        <w:t>Characteristics of gridded precipitation and evapotranspiration estimate products</w:t>
      </w:r>
    </w:p>
    <w:tbl>
      <w:tblPr>
        <w:tblW w:w="9134" w:type="dxa"/>
        <w:tblLook w:val="04A0" w:firstRow="1" w:lastRow="0" w:firstColumn="1" w:lastColumn="0" w:noHBand="0" w:noVBand="1"/>
      </w:tblPr>
      <w:tblGrid>
        <w:gridCol w:w="1306"/>
        <w:gridCol w:w="872"/>
        <w:gridCol w:w="1117"/>
        <w:gridCol w:w="1183"/>
        <w:gridCol w:w="1095"/>
        <w:gridCol w:w="1294"/>
        <w:gridCol w:w="972"/>
        <w:gridCol w:w="1295"/>
      </w:tblGrid>
      <w:tr w:rsidR="00E77995" w:rsidRPr="00777D2C" w14:paraId="3747AF52" w14:textId="77777777" w:rsidTr="00E5355A">
        <w:trPr>
          <w:trHeight w:val="598"/>
        </w:trPr>
        <w:tc>
          <w:tcPr>
            <w:tcW w:w="1306" w:type="dxa"/>
            <w:tcBorders>
              <w:top w:val="single" w:sz="12" w:space="0" w:color="auto"/>
              <w:left w:val="nil"/>
              <w:bottom w:val="single" w:sz="12" w:space="0" w:color="auto"/>
              <w:right w:val="nil"/>
            </w:tcBorders>
            <w:shd w:val="clear" w:color="auto" w:fill="auto"/>
            <w:vAlign w:val="center"/>
            <w:hideMark/>
          </w:tcPr>
          <w:p w14:paraId="75FDE07D" w14:textId="77777777" w:rsidR="00E77995" w:rsidRPr="00777D2C" w:rsidRDefault="00E77995" w:rsidP="00777D2C">
            <w:pPr>
              <w:pStyle w:val="Body"/>
              <w:rPr>
                <w:rFonts w:ascii="Arial" w:hAnsi="Arial" w:cs="Arial"/>
                <w:b/>
                <w:bCs/>
              </w:rPr>
            </w:pPr>
            <w:r w:rsidRPr="00777D2C">
              <w:rPr>
                <w:rFonts w:ascii="Arial" w:hAnsi="Arial" w:cs="Arial"/>
                <w:b/>
                <w:bCs/>
              </w:rPr>
              <w:t>Acronym</w:t>
            </w:r>
          </w:p>
        </w:tc>
        <w:tc>
          <w:tcPr>
            <w:tcW w:w="872" w:type="dxa"/>
            <w:tcBorders>
              <w:top w:val="single" w:sz="12" w:space="0" w:color="auto"/>
              <w:left w:val="nil"/>
              <w:bottom w:val="single" w:sz="12" w:space="0" w:color="auto"/>
              <w:right w:val="nil"/>
            </w:tcBorders>
            <w:shd w:val="clear" w:color="auto" w:fill="auto"/>
            <w:vAlign w:val="center"/>
            <w:hideMark/>
          </w:tcPr>
          <w:p w14:paraId="5B3C8926" w14:textId="77777777" w:rsidR="00E77995" w:rsidRPr="00777D2C" w:rsidRDefault="00E77995" w:rsidP="00777D2C">
            <w:pPr>
              <w:pStyle w:val="Body"/>
              <w:rPr>
                <w:rFonts w:ascii="Arial" w:hAnsi="Arial" w:cs="Arial"/>
                <w:b/>
                <w:bCs/>
              </w:rPr>
            </w:pPr>
            <w:r w:rsidRPr="00777D2C">
              <w:rPr>
                <w:rFonts w:ascii="Arial" w:hAnsi="Arial" w:cs="Arial"/>
                <w:b/>
                <w:bCs/>
              </w:rPr>
              <w:t>Data source</w:t>
            </w:r>
          </w:p>
        </w:tc>
        <w:tc>
          <w:tcPr>
            <w:tcW w:w="1117" w:type="dxa"/>
            <w:tcBorders>
              <w:top w:val="single" w:sz="12" w:space="0" w:color="auto"/>
              <w:left w:val="nil"/>
              <w:bottom w:val="single" w:sz="12" w:space="0" w:color="auto"/>
              <w:right w:val="nil"/>
            </w:tcBorders>
            <w:shd w:val="clear" w:color="auto" w:fill="auto"/>
            <w:vAlign w:val="center"/>
            <w:hideMark/>
          </w:tcPr>
          <w:p w14:paraId="3C664C39" w14:textId="77777777" w:rsidR="00E77995" w:rsidRPr="00777D2C" w:rsidRDefault="00E77995" w:rsidP="00777D2C">
            <w:pPr>
              <w:pStyle w:val="Body"/>
              <w:rPr>
                <w:rFonts w:ascii="Arial" w:hAnsi="Arial" w:cs="Arial"/>
                <w:b/>
                <w:bCs/>
              </w:rPr>
            </w:pPr>
            <w:r w:rsidRPr="00777D2C">
              <w:rPr>
                <w:rFonts w:ascii="Arial" w:hAnsi="Arial" w:cs="Arial"/>
                <w:b/>
                <w:bCs/>
              </w:rPr>
              <w:t>Temporal coverage</w:t>
            </w:r>
          </w:p>
        </w:tc>
        <w:tc>
          <w:tcPr>
            <w:tcW w:w="1183" w:type="dxa"/>
            <w:tcBorders>
              <w:top w:val="single" w:sz="12" w:space="0" w:color="auto"/>
              <w:left w:val="nil"/>
              <w:bottom w:val="single" w:sz="12" w:space="0" w:color="auto"/>
              <w:right w:val="nil"/>
            </w:tcBorders>
            <w:shd w:val="clear" w:color="auto" w:fill="auto"/>
            <w:vAlign w:val="center"/>
            <w:hideMark/>
          </w:tcPr>
          <w:p w14:paraId="3B87033E" w14:textId="77777777" w:rsidR="00E77995" w:rsidRPr="00777D2C" w:rsidRDefault="00E77995" w:rsidP="00777D2C">
            <w:pPr>
              <w:pStyle w:val="Body"/>
              <w:rPr>
                <w:rFonts w:ascii="Arial" w:hAnsi="Arial" w:cs="Arial"/>
                <w:b/>
                <w:bCs/>
              </w:rPr>
            </w:pPr>
            <w:r w:rsidRPr="00777D2C">
              <w:rPr>
                <w:rFonts w:ascii="Arial" w:hAnsi="Arial" w:cs="Arial"/>
                <w:b/>
                <w:bCs/>
              </w:rPr>
              <w:t>Temporal resolution</w:t>
            </w:r>
          </w:p>
        </w:tc>
        <w:tc>
          <w:tcPr>
            <w:tcW w:w="1095" w:type="dxa"/>
            <w:tcBorders>
              <w:top w:val="single" w:sz="12" w:space="0" w:color="auto"/>
              <w:left w:val="nil"/>
              <w:bottom w:val="single" w:sz="12" w:space="0" w:color="auto"/>
              <w:right w:val="nil"/>
            </w:tcBorders>
            <w:shd w:val="clear" w:color="auto" w:fill="auto"/>
            <w:vAlign w:val="center"/>
            <w:hideMark/>
          </w:tcPr>
          <w:p w14:paraId="459447E0" w14:textId="77777777" w:rsidR="00E77995" w:rsidRPr="00777D2C" w:rsidRDefault="00E77995" w:rsidP="00777D2C">
            <w:pPr>
              <w:pStyle w:val="Body"/>
              <w:rPr>
                <w:rFonts w:ascii="Arial" w:hAnsi="Arial" w:cs="Arial"/>
                <w:b/>
                <w:bCs/>
              </w:rPr>
            </w:pPr>
            <w:r w:rsidRPr="00777D2C">
              <w:rPr>
                <w:rFonts w:ascii="Arial" w:hAnsi="Arial" w:cs="Arial"/>
                <w:b/>
                <w:bCs/>
              </w:rPr>
              <w:t>Spatial coverage</w:t>
            </w:r>
          </w:p>
        </w:tc>
        <w:tc>
          <w:tcPr>
            <w:tcW w:w="1294" w:type="dxa"/>
            <w:tcBorders>
              <w:top w:val="single" w:sz="12" w:space="0" w:color="auto"/>
              <w:left w:val="nil"/>
              <w:bottom w:val="single" w:sz="12" w:space="0" w:color="auto"/>
              <w:right w:val="nil"/>
            </w:tcBorders>
            <w:shd w:val="clear" w:color="auto" w:fill="auto"/>
            <w:vAlign w:val="center"/>
            <w:hideMark/>
          </w:tcPr>
          <w:p w14:paraId="64963ADC" w14:textId="77777777" w:rsidR="00E77995" w:rsidRPr="00777D2C" w:rsidRDefault="00E77995" w:rsidP="00777D2C">
            <w:pPr>
              <w:pStyle w:val="Body"/>
              <w:rPr>
                <w:rFonts w:ascii="Arial" w:hAnsi="Arial" w:cs="Arial"/>
                <w:b/>
                <w:bCs/>
              </w:rPr>
            </w:pPr>
            <w:r w:rsidRPr="00777D2C">
              <w:rPr>
                <w:rFonts w:ascii="Arial" w:hAnsi="Arial" w:cs="Arial"/>
                <w:b/>
                <w:bCs/>
              </w:rPr>
              <w:t>Spatial resolutions</w:t>
            </w:r>
          </w:p>
        </w:tc>
        <w:tc>
          <w:tcPr>
            <w:tcW w:w="972" w:type="dxa"/>
            <w:tcBorders>
              <w:top w:val="single" w:sz="12" w:space="0" w:color="auto"/>
              <w:left w:val="nil"/>
              <w:bottom w:val="single" w:sz="12" w:space="0" w:color="auto"/>
              <w:right w:val="nil"/>
            </w:tcBorders>
            <w:shd w:val="clear" w:color="auto" w:fill="auto"/>
            <w:vAlign w:val="center"/>
            <w:hideMark/>
          </w:tcPr>
          <w:p w14:paraId="725CE5A2" w14:textId="77777777" w:rsidR="00E77995" w:rsidRPr="00777D2C" w:rsidRDefault="00E77995" w:rsidP="00777D2C">
            <w:pPr>
              <w:pStyle w:val="Body"/>
              <w:rPr>
                <w:rFonts w:ascii="Arial" w:hAnsi="Arial" w:cs="Arial"/>
                <w:b/>
                <w:bCs/>
              </w:rPr>
            </w:pPr>
            <w:r w:rsidRPr="00777D2C">
              <w:rPr>
                <w:rFonts w:ascii="Arial" w:hAnsi="Arial" w:cs="Arial"/>
                <w:b/>
                <w:bCs/>
              </w:rPr>
              <w:t>Latency</w:t>
            </w:r>
          </w:p>
        </w:tc>
        <w:tc>
          <w:tcPr>
            <w:tcW w:w="1295" w:type="dxa"/>
            <w:tcBorders>
              <w:top w:val="single" w:sz="12" w:space="0" w:color="auto"/>
              <w:left w:val="nil"/>
              <w:bottom w:val="single" w:sz="12" w:space="0" w:color="auto"/>
              <w:right w:val="nil"/>
            </w:tcBorders>
            <w:shd w:val="clear" w:color="auto" w:fill="auto"/>
            <w:vAlign w:val="center"/>
            <w:hideMark/>
          </w:tcPr>
          <w:p w14:paraId="70E25E47" w14:textId="77777777" w:rsidR="00E77995" w:rsidRPr="00777D2C" w:rsidRDefault="00E77995" w:rsidP="00777D2C">
            <w:pPr>
              <w:pStyle w:val="Body"/>
              <w:rPr>
                <w:rFonts w:ascii="Arial" w:hAnsi="Arial" w:cs="Arial"/>
                <w:b/>
                <w:bCs/>
              </w:rPr>
            </w:pPr>
            <w:r w:rsidRPr="00777D2C">
              <w:rPr>
                <w:rFonts w:ascii="Arial" w:hAnsi="Arial" w:cs="Arial"/>
                <w:b/>
                <w:bCs/>
              </w:rPr>
              <w:t>References</w:t>
            </w:r>
          </w:p>
        </w:tc>
      </w:tr>
      <w:tr w:rsidR="00E77995" w:rsidRPr="00777D2C" w14:paraId="06AE37B8" w14:textId="77777777" w:rsidTr="00E5355A">
        <w:trPr>
          <w:trHeight w:val="598"/>
        </w:trPr>
        <w:tc>
          <w:tcPr>
            <w:tcW w:w="1306" w:type="dxa"/>
            <w:tcBorders>
              <w:top w:val="nil"/>
              <w:left w:val="nil"/>
              <w:bottom w:val="single" w:sz="8" w:space="0" w:color="000000"/>
              <w:right w:val="nil"/>
            </w:tcBorders>
            <w:shd w:val="clear" w:color="auto" w:fill="auto"/>
            <w:vAlign w:val="center"/>
            <w:hideMark/>
          </w:tcPr>
          <w:p w14:paraId="541DBB6C" w14:textId="77777777" w:rsidR="00E77995" w:rsidRPr="00777D2C" w:rsidRDefault="00E77995" w:rsidP="00777D2C">
            <w:pPr>
              <w:pStyle w:val="Body"/>
              <w:rPr>
                <w:rFonts w:ascii="Arial" w:hAnsi="Arial" w:cs="Arial"/>
              </w:rPr>
            </w:pPr>
            <w:r w:rsidRPr="00777D2C">
              <w:rPr>
                <w:rFonts w:ascii="Arial" w:hAnsi="Arial" w:cs="Arial"/>
              </w:rPr>
              <w:t>CHIRPS v.2</w:t>
            </w:r>
          </w:p>
        </w:tc>
        <w:tc>
          <w:tcPr>
            <w:tcW w:w="872" w:type="dxa"/>
            <w:tcBorders>
              <w:top w:val="nil"/>
              <w:left w:val="nil"/>
              <w:bottom w:val="single" w:sz="8" w:space="0" w:color="000000"/>
              <w:right w:val="nil"/>
            </w:tcBorders>
            <w:shd w:val="clear" w:color="auto" w:fill="auto"/>
            <w:vAlign w:val="center"/>
            <w:hideMark/>
          </w:tcPr>
          <w:p w14:paraId="49B74749" w14:textId="77777777" w:rsidR="00E77995" w:rsidRPr="00777D2C" w:rsidRDefault="00E77995" w:rsidP="00777D2C">
            <w:pPr>
              <w:pStyle w:val="Body"/>
              <w:rPr>
                <w:rFonts w:ascii="Arial" w:hAnsi="Arial" w:cs="Arial"/>
              </w:rPr>
            </w:pPr>
            <w:proofErr w:type="gramStart"/>
            <w:r w:rsidRPr="00777D2C">
              <w:rPr>
                <w:rFonts w:ascii="Arial" w:hAnsi="Arial" w:cs="Arial"/>
              </w:rPr>
              <w:t>S,R</w:t>
            </w:r>
            <w:proofErr w:type="gramEnd"/>
            <w:r w:rsidRPr="00777D2C">
              <w:rPr>
                <w:rFonts w:ascii="Arial" w:hAnsi="Arial" w:cs="Arial"/>
              </w:rPr>
              <w:t>,G</w:t>
            </w:r>
          </w:p>
        </w:tc>
        <w:tc>
          <w:tcPr>
            <w:tcW w:w="1117" w:type="dxa"/>
            <w:tcBorders>
              <w:top w:val="nil"/>
              <w:left w:val="nil"/>
              <w:bottom w:val="single" w:sz="8" w:space="0" w:color="000000"/>
              <w:right w:val="nil"/>
            </w:tcBorders>
            <w:shd w:val="clear" w:color="auto" w:fill="auto"/>
            <w:vAlign w:val="center"/>
            <w:hideMark/>
          </w:tcPr>
          <w:p w14:paraId="1736A1B9" w14:textId="77777777" w:rsidR="00E77995" w:rsidRPr="00777D2C" w:rsidRDefault="00E77995" w:rsidP="00777D2C">
            <w:pPr>
              <w:pStyle w:val="Body"/>
              <w:rPr>
                <w:rFonts w:ascii="Arial" w:hAnsi="Arial" w:cs="Arial"/>
              </w:rPr>
            </w:pPr>
            <w:r w:rsidRPr="00777D2C">
              <w:rPr>
                <w:rFonts w:ascii="Arial" w:hAnsi="Arial" w:cs="Arial"/>
              </w:rPr>
              <w:t>1981-present</w:t>
            </w:r>
          </w:p>
        </w:tc>
        <w:tc>
          <w:tcPr>
            <w:tcW w:w="1183" w:type="dxa"/>
            <w:tcBorders>
              <w:top w:val="nil"/>
              <w:left w:val="nil"/>
              <w:bottom w:val="single" w:sz="8" w:space="0" w:color="000000"/>
              <w:right w:val="nil"/>
            </w:tcBorders>
            <w:shd w:val="clear" w:color="auto" w:fill="auto"/>
            <w:vAlign w:val="center"/>
            <w:hideMark/>
          </w:tcPr>
          <w:p w14:paraId="25E706C2" w14:textId="77777777" w:rsidR="00E77995" w:rsidRPr="00777D2C" w:rsidRDefault="00E77995" w:rsidP="00777D2C">
            <w:pPr>
              <w:pStyle w:val="Body"/>
              <w:rPr>
                <w:rFonts w:ascii="Arial" w:hAnsi="Arial" w:cs="Arial"/>
              </w:rPr>
            </w:pPr>
            <w:r w:rsidRPr="00777D2C">
              <w:rPr>
                <w:rFonts w:ascii="Arial" w:hAnsi="Arial" w:cs="Arial"/>
              </w:rPr>
              <w:t>Daily</w:t>
            </w:r>
          </w:p>
        </w:tc>
        <w:tc>
          <w:tcPr>
            <w:tcW w:w="1095" w:type="dxa"/>
            <w:tcBorders>
              <w:top w:val="nil"/>
              <w:left w:val="nil"/>
              <w:bottom w:val="single" w:sz="8" w:space="0" w:color="000000"/>
              <w:right w:val="nil"/>
            </w:tcBorders>
            <w:shd w:val="clear" w:color="auto" w:fill="auto"/>
            <w:vAlign w:val="center"/>
            <w:hideMark/>
          </w:tcPr>
          <w:p w14:paraId="2AFAFE12" w14:textId="77777777" w:rsidR="00E77995" w:rsidRPr="00777D2C" w:rsidRDefault="00E77995" w:rsidP="00777D2C">
            <w:pPr>
              <w:pStyle w:val="Body"/>
              <w:rPr>
                <w:rFonts w:ascii="Arial" w:hAnsi="Arial" w:cs="Arial"/>
              </w:rPr>
            </w:pPr>
            <w:r w:rsidRPr="00777D2C">
              <w:rPr>
                <w:rFonts w:ascii="Arial" w:hAnsi="Arial" w:cs="Arial"/>
              </w:rPr>
              <w:t>50°S-50°N</w:t>
            </w:r>
          </w:p>
        </w:tc>
        <w:tc>
          <w:tcPr>
            <w:tcW w:w="1294" w:type="dxa"/>
            <w:tcBorders>
              <w:top w:val="nil"/>
              <w:left w:val="nil"/>
              <w:bottom w:val="single" w:sz="8" w:space="0" w:color="000000"/>
              <w:right w:val="nil"/>
            </w:tcBorders>
            <w:shd w:val="clear" w:color="auto" w:fill="auto"/>
            <w:vAlign w:val="center"/>
            <w:hideMark/>
          </w:tcPr>
          <w:p w14:paraId="79F1B7DA" w14:textId="77777777" w:rsidR="00E77995" w:rsidRPr="00777D2C" w:rsidRDefault="00E77995" w:rsidP="00777D2C">
            <w:pPr>
              <w:pStyle w:val="Body"/>
              <w:rPr>
                <w:rFonts w:ascii="Arial" w:hAnsi="Arial" w:cs="Arial"/>
              </w:rPr>
            </w:pPr>
            <w:r w:rsidRPr="00777D2C">
              <w:rPr>
                <w:rFonts w:ascii="Arial" w:hAnsi="Arial" w:cs="Arial"/>
              </w:rPr>
              <w:t>0.05°</w:t>
            </w:r>
          </w:p>
        </w:tc>
        <w:tc>
          <w:tcPr>
            <w:tcW w:w="972" w:type="dxa"/>
            <w:tcBorders>
              <w:top w:val="nil"/>
              <w:left w:val="nil"/>
              <w:bottom w:val="single" w:sz="8" w:space="0" w:color="000000"/>
              <w:right w:val="nil"/>
            </w:tcBorders>
            <w:shd w:val="clear" w:color="auto" w:fill="auto"/>
            <w:vAlign w:val="center"/>
            <w:hideMark/>
          </w:tcPr>
          <w:p w14:paraId="492712B1" w14:textId="77777777" w:rsidR="00E77995" w:rsidRPr="00777D2C" w:rsidRDefault="00E77995" w:rsidP="00777D2C">
            <w:pPr>
              <w:pStyle w:val="Body"/>
              <w:rPr>
                <w:rFonts w:ascii="Arial" w:hAnsi="Arial" w:cs="Arial"/>
              </w:rPr>
            </w:pPr>
            <w:r w:rsidRPr="00777D2C">
              <w:rPr>
                <w:rFonts w:ascii="Arial" w:hAnsi="Arial" w:cs="Arial"/>
              </w:rPr>
              <w:t>1 month</w:t>
            </w:r>
          </w:p>
        </w:tc>
        <w:tc>
          <w:tcPr>
            <w:tcW w:w="1295" w:type="dxa"/>
            <w:tcBorders>
              <w:top w:val="nil"/>
              <w:left w:val="nil"/>
              <w:bottom w:val="single" w:sz="8" w:space="0" w:color="000000"/>
              <w:right w:val="nil"/>
            </w:tcBorders>
            <w:shd w:val="clear" w:color="auto" w:fill="auto"/>
            <w:vAlign w:val="center"/>
            <w:hideMark/>
          </w:tcPr>
          <w:p w14:paraId="7B04EABC" w14:textId="77777777" w:rsidR="00E77995" w:rsidRPr="00777D2C" w:rsidRDefault="00E77995" w:rsidP="00777D2C">
            <w:pPr>
              <w:pStyle w:val="Body"/>
              <w:rPr>
                <w:rFonts w:ascii="Arial" w:hAnsi="Arial" w:cs="Arial"/>
              </w:rPr>
            </w:pPr>
            <w:r w:rsidRPr="00777D2C">
              <w:rPr>
                <w:rFonts w:ascii="Arial" w:hAnsi="Arial" w:cs="Arial"/>
              </w:rPr>
              <w:t>(Funk et al., 2015)</w:t>
            </w:r>
          </w:p>
        </w:tc>
      </w:tr>
      <w:tr w:rsidR="00E77995" w:rsidRPr="00777D2C" w14:paraId="303EF15C" w14:textId="77777777" w:rsidTr="00E5355A">
        <w:trPr>
          <w:trHeight w:val="587"/>
        </w:trPr>
        <w:tc>
          <w:tcPr>
            <w:tcW w:w="1306" w:type="dxa"/>
            <w:tcBorders>
              <w:top w:val="nil"/>
              <w:left w:val="nil"/>
              <w:bottom w:val="single" w:sz="8" w:space="0" w:color="000000"/>
              <w:right w:val="nil"/>
            </w:tcBorders>
            <w:shd w:val="clear" w:color="auto" w:fill="auto"/>
            <w:vAlign w:val="center"/>
            <w:hideMark/>
          </w:tcPr>
          <w:p w14:paraId="649C466A" w14:textId="77777777" w:rsidR="00E77995" w:rsidRPr="00777D2C" w:rsidRDefault="00E77995" w:rsidP="00777D2C">
            <w:pPr>
              <w:pStyle w:val="Body"/>
              <w:rPr>
                <w:rFonts w:ascii="Arial" w:hAnsi="Arial" w:cs="Arial"/>
              </w:rPr>
            </w:pPr>
            <w:r w:rsidRPr="00777D2C">
              <w:rPr>
                <w:rFonts w:ascii="Arial" w:hAnsi="Arial" w:cs="Arial"/>
              </w:rPr>
              <w:t>GLEAM</w:t>
            </w:r>
          </w:p>
        </w:tc>
        <w:tc>
          <w:tcPr>
            <w:tcW w:w="872" w:type="dxa"/>
            <w:tcBorders>
              <w:top w:val="nil"/>
              <w:left w:val="nil"/>
              <w:bottom w:val="single" w:sz="8" w:space="0" w:color="000000"/>
              <w:right w:val="nil"/>
            </w:tcBorders>
            <w:shd w:val="clear" w:color="auto" w:fill="auto"/>
            <w:vAlign w:val="center"/>
            <w:hideMark/>
          </w:tcPr>
          <w:p w14:paraId="519F80D2" w14:textId="77777777" w:rsidR="00E77995" w:rsidRPr="00777D2C" w:rsidRDefault="00E77995" w:rsidP="00777D2C">
            <w:pPr>
              <w:pStyle w:val="Body"/>
              <w:rPr>
                <w:rFonts w:ascii="Arial" w:hAnsi="Arial" w:cs="Arial"/>
              </w:rPr>
            </w:pPr>
            <w:proofErr w:type="gramStart"/>
            <w:r w:rsidRPr="00777D2C">
              <w:rPr>
                <w:rFonts w:ascii="Arial" w:hAnsi="Arial" w:cs="Arial"/>
              </w:rPr>
              <w:t>S,R</w:t>
            </w:r>
            <w:proofErr w:type="gramEnd"/>
          </w:p>
        </w:tc>
        <w:tc>
          <w:tcPr>
            <w:tcW w:w="1117" w:type="dxa"/>
            <w:tcBorders>
              <w:top w:val="nil"/>
              <w:left w:val="nil"/>
              <w:bottom w:val="single" w:sz="8" w:space="0" w:color="000000"/>
              <w:right w:val="nil"/>
            </w:tcBorders>
            <w:shd w:val="clear" w:color="auto" w:fill="auto"/>
            <w:vAlign w:val="center"/>
            <w:hideMark/>
          </w:tcPr>
          <w:p w14:paraId="6F1DDFFD" w14:textId="77777777" w:rsidR="00E77995" w:rsidRPr="00777D2C" w:rsidRDefault="00E77995" w:rsidP="00777D2C">
            <w:pPr>
              <w:pStyle w:val="Body"/>
              <w:rPr>
                <w:rFonts w:ascii="Arial" w:hAnsi="Arial" w:cs="Arial"/>
              </w:rPr>
            </w:pPr>
            <w:r w:rsidRPr="00777D2C">
              <w:rPr>
                <w:rFonts w:ascii="Arial" w:hAnsi="Arial" w:cs="Arial"/>
              </w:rPr>
              <w:t>1980-present</w:t>
            </w:r>
          </w:p>
        </w:tc>
        <w:tc>
          <w:tcPr>
            <w:tcW w:w="1183" w:type="dxa"/>
            <w:tcBorders>
              <w:top w:val="nil"/>
              <w:left w:val="nil"/>
              <w:bottom w:val="single" w:sz="8" w:space="0" w:color="000000"/>
              <w:right w:val="nil"/>
            </w:tcBorders>
            <w:shd w:val="clear" w:color="auto" w:fill="auto"/>
            <w:vAlign w:val="center"/>
            <w:hideMark/>
          </w:tcPr>
          <w:p w14:paraId="6826D5BC" w14:textId="77777777" w:rsidR="00E77995" w:rsidRPr="00777D2C" w:rsidRDefault="00E77995" w:rsidP="00777D2C">
            <w:pPr>
              <w:pStyle w:val="Body"/>
              <w:rPr>
                <w:rFonts w:ascii="Arial" w:hAnsi="Arial" w:cs="Arial"/>
              </w:rPr>
            </w:pPr>
            <w:r w:rsidRPr="00777D2C">
              <w:rPr>
                <w:rFonts w:ascii="Arial" w:hAnsi="Arial" w:cs="Arial"/>
              </w:rPr>
              <w:t>Daily</w:t>
            </w:r>
          </w:p>
        </w:tc>
        <w:tc>
          <w:tcPr>
            <w:tcW w:w="1095" w:type="dxa"/>
            <w:tcBorders>
              <w:top w:val="nil"/>
              <w:left w:val="nil"/>
              <w:bottom w:val="single" w:sz="8" w:space="0" w:color="000000"/>
              <w:right w:val="nil"/>
            </w:tcBorders>
            <w:shd w:val="clear" w:color="auto" w:fill="auto"/>
            <w:vAlign w:val="center"/>
            <w:hideMark/>
          </w:tcPr>
          <w:p w14:paraId="34E26BA2" w14:textId="77777777" w:rsidR="00E77995" w:rsidRPr="00777D2C" w:rsidRDefault="00E77995" w:rsidP="00777D2C">
            <w:pPr>
              <w:pStyle w:val="Body"/>
              <w:rPr>
                <w:rFonts w:ascii="Arial" w:hAnsi="Arial" w:cs="Arial"/>
              </w:rPr>
            </w:pPr>
            <w:r w:rsidRPr="00777D2C">
              <w:rPr>
                <w:rFonts w:ascii="Arial" w:hAnsi="Arial" w:cs="Arial"/>
              </w:rPr>
              <w:t>Global</w:t>
            </w:r>
          </w:p>
        </w:tc>
        <w:tc>
          <w:tcPr>
            <w:tcW w:w="1294" w:type="dxa"/>
            <w:tcBorders>
              <w:top w:val="nil"/>
              <w:left w:val="nil"/>
              <w:bottom w:val="single" w:sz="8" w:space="0" w:color="000000"/>
              <w:right w:val="nil"/>
            </w:tcBorders>
            <w:shd w:val="clear" w:color="auto" w:fill="auto"/>
            <w:vAlign w:val="center"/>
            <w:hideMark/>
          </w:tcPr>
          <w:p w14:paraId="6D47F3A0" w14:textId="77777777" w:rsidR="00E77995" w:rsidRPr="00777D2C" w:rsidRDefault="00E77995" w:rsidP="00777D2C">
            <w:pPr>
              <w:pStyle w:val="Body"/>
              <w:rPr>
                <w:rFonts w:ascii="Arial" w:hAnsi="Arial" w:cs="Arial"/>
              </w:rPr>
            </w:pPr>
            <w:r w:rsidRPr="00777D2C">
              <w:rPr>
                <w:rFonts w:ascii="Arial" w:hAnsi="Arial" w:cs="Arial"/>
              </w:rPr>
              <w:t>0.25°</w:t>
            </w:r>
          </w:p>
        </w:tc>
        <w:tc>
          <w:tcPr>
            <w:tcW w:w="972" w:type="dxa"/>
            <w:tcBorders>
              <w:top w:val="nil"/>
              <w:left w:val="nil"/>
              <w:bottom w:val="single" w:sz="8" w:space="0" w:color="000000"/>
              <w:right w:val="nil"/>
            </w:tcBorders>
            <w:shd w:val="clear" w:color="auto" w:fill="auto"/>
            <w:vAlign w:val="center"/>
            <w:hideMark/>
          </w:tcPr>
          <w:p w14:paraId="7C5A2FCA" w14:textId="77777777" w:rsidR="00E77995" w:rsidRPr="00777D2C" w:rsidRDefault="00E77995" w:rsidP="00777D2C">
            <w:pPr>
              <w:pStyle w:val="Body"/>
              <w:rPr>
                <w:rFonts w:ascii="Arial" w:hAnsi="Arial" w:cs="Arial"/>
              </w:rPr>
            </w:pPr>
            <w:r w:rsidRPr="00777D2C">
              <w:rPr>
                <w:rFonts w:ascii="Arial" w:hAnsi="Arial" w:cs="Arial"/>
              </w:rPr>
              <w:t>Several months</w:t>
            </w:r>
          </w:p>
        </w:tc>
        <w:tc>
          <w:tcPr>
            <w:tcW w:w="1295" w:type="dxa"/>
            <w:tcBorders>
              <w:top w:val="nil"/>
              <w:left w:val="nil"/>
              <w:bottom w:val="single" w:sz="8" w:space="0" w:color="000000"/>
              <w:right w:val="nil"/>
            </w:tcBorders>
            <w:shd w:val="clear" w:color="auto" w:fill="auto"/>
            <w:vAlign w:val="center"/>
            <w:hideMark/>
          </w:tcPr>
          <w:p w14:paraId="2AE86387" w14:textId="77777777" w:rsidR="00E77995" w:rsidRPr="00777D2C" w:rsidRDefault="00E77995" w:rsidP="00777D2C">
            <w:pPr>
              <w:pStyle w:val="Body"/>
              <w:rPr>
                <w:rFonts w:ascii="Arial" w:hAnsi="Arial" w:cs="Arial"/>
              </w:rPr>
            </w:pPr>
            <w:r w:rsidRPr="00777D2C">
              <w:rPr>
                <w:rFonts w:ascii="Arial" w:hAnsi="Arial" w:cs="Arial"/>
              </w:rPr>
              <w:t>(Martens et al., 2017)</w:t>
            </w:r>
          </w:p>
        </w:tc>
      </w:tr>
      <w:tr w:rsidR="00E77995" w:rsidRPr="00777D2C" w14:paraId="31054948" w14:textId="77777777" w:rsidTr="00E5355A">
        <w:trPr>
          <w:trHeight w:val="876"/>
        </w:trPr>
        <w:tc>
          <w:tcPr>
            <w:tcW w:w="1306" w:type="dxa"/>
            <w:tcBorders>
              <w:top w:val="nil"/>
              <w:left w:val="nil"/>
              <w:bottom w:val="single" w:sz="8" w:space="0" w:color="000000"/>
              <w:right w:val="nil"/>
            </w:tcBorders>
            <w:shd w:val="clear" w:color="auto" w:fill="auto"/>
            <w:vAlign w:val="center"/>
            <w:hideMark/>
          </w:tcPr>
          <w:p w14:paraId="79BE1C8D" w14:textId="77777777" w:rsidR="00E77995" w:rsidRPr="00777D2C" w:rsidRDefault="00E77995" w:rsidP="00777D2C">
            <w:pPr>
              <w:pStyle w:val="Body"/>
              <w:rPr>
                <w:rFonts w:ascii="Arial" w:hAnsi="Arial" w:cs="Arial"/>
              </w:rPr>
            </w:pPr>
            <w:r w:rsidRPr="00777D2C">
              <w:rPr>
                <w:rFonts w:ascii="Arial" w:hAnsi="Arial" w:cs="Arial"/>
              </w:rPr>
              <w:t>GPCC Full Data Daily v2022</w:t>
            </w:r>
          </w:p>
        </w:tc>
        <w:tc>
          <w:tcPr>
            <w:tcW w:w="872" w:type="dxa"/>
            <w:tcBorders>
              <w:top w:val="nil"/>
              <w:left w:val="nil"/>
              <w:bottom w:val="single" w:sz="8" w:space="0" w:color="000000"/>
              <w:right w:val="nil"/>
            </w:tcBorders>
            <w:shd w:val="clear" w:color="auto" w:fill="auto"/>
            <w:vAlign w:val="center"/>
            <w:hideMark/>
          </w:tcPr>
          <w:p w14:paraId="5C701F4F" w14:textId="77777777" w:rsidR="00E77995" w:rsidRPr="00777D2C" w:rsidRDefault="00E77995" w:rsidP="00777D2C">
            <w:pPr>
              <w:pStyle w:val="Body"/>
              <w:rPr>
                <w:rFonts w:ascii="Arial" w:hAnsi="Arial" w:cs="Arial"/>
              </w:rPr>
            </w:pPr>
            <w:r w:rsidRPr="00777D2C">
              <w:rPr>
                <w:rFonts w:ascii="Arial" w:hAnsi="Arial" w:cs="Arial"/>
              </w:rPr>
              <w:t>G</w:t>
            </w:r>
          </w:p>
        </w:tc>
        <w:tc>
          <w:tcPr>
            <w:tcW w:w="1117" w:type="dxa"/>
            <w:tcBorders>
              <w:top w:val="nil"/>
              <w:left w:val="nil"/>
              <w:bottom w:val="single" w:sz="8" w:space="0" w:color="000000"/>
              <w:right w:val="nil"/>
            </w:tcBorders>
            <w:shd w:val="clear" w:color="auto" w:fill="auto"/>
            <w:vAlign w:val="center"/>
            <w:hideMark/>
          </w:tcPr>
          <w:p w14:paraId="546DFF73" w14:textId="77777777" w:rsidR="00E77995" w:rsidRPr="00777D2C" w:rsidRDefault="00E77995" w:rsidP="00777D2C">
            <w:pPr>
              <w:pStyle w:val="Body"/>
              <w:rPr>
                <w:rFonts w:ascii="Arial" w:hAnsi="Arial" w:cs="Arial"/>
              </w:rPr>
            </w:pPr>
            <w:r w:rsidRPr="00777D2C">
              <w:rPr>
                <w:rFonts w:ascii="Arial" w:hAnsi="Arial" w:cs="Arial"/>
              </w:rPr>
              <w:t>1982-2020</w:t>
            </w:r>
          </w:p>
        </w:tc>
        <w:tc>
          <w:tcPr>
            <w:tcW w:w="1183" w:type="dxa"/>
            <w:tcBorders>
              <w:top w:val="nil"/>
              <w:left w:val="nil"/>
              <w:bottom w:val="single" w:sz="8" w:space="0" w:color="000000"/>
              <w:right w:val="nil"/>
            </w:tcBorders>
            <w:shd w:val="clear" w:color="auto" w:fill="auto"/>
            <w:vAlign w:val="center"/>
            <w:hideMark/>
          </w:tcPr>
          <w:p w14:paraId="1AEDD23F" w14:textId="77777777" w:rsidR="00E77995" w:rsidRPr="00777D2C" w:rsidRDefault="00E77995" w:rsidP="00777D2C">
            <w:pPr>
              <w:pStyle w:val="Body"/>
              <w:rPr>
                <w:rFonts w:ascii="Arial" w:hAnsi="Arial" w:cs="Arial"/>
              </w:rPr>
            </w:pPr>
            <w:r w:rsidRPr="00777D2C">
              <w:rPr>
                <w:rFonts w:ascii="Arial" w:hAnsi="Arial" w:cs="Arial"/>
              </w:rPr>
              <w:t>Daily</w:t>
            </w:r>
          </w:p>
        </w:tc>
        <w:tc>
          <w:tcPr>
            <w:tcW w:w="1095" w:type="dxa"/>
            <w:tcBorders>
              <w:top w:val="nil"/>
              <w:left w:val="nil"/>
              <w:bottom w:val="single" w:sz="8" w:space="0" w:color="000000"/>
              <w:right w:val="nil"/>
            </w:tcBorders>
            <w:shd w:val="clear" w:color="auto" w:fill="auto"/>
            <w:vAlign w:val="center"/>
            <w:hideMark/>
          </w:tcPr>
          <w:p w14:paraId="30A76AD8" w14:textId="77777777" w:rsidR="00E77995" w:rsidRPr="00777D2C" w:rsidRDefault="00E77995" w:rsidP="00777D2C">
            <w:pPr>
              <w:pStyle w:val="Body"/>
              <w:rPr>
                <w:rFonts w:ascii="Arial" w:hAnsi="Arial" w:cs="Arial"/>
              </w:rPr>
            </w:pPr>
            <w:r w:rsidRPr="00777D2C">
              <w:rPr>
                <w:rFonts w:ascii="Arial" w:hAnsi="Arial" w:cs="Arial"/>
              </w:rPr>
              <w:t>Global</w:t>
            </w:r>
          </w:p>
        </w:tc>
        <w:tc>
          <w:tcPr>
            <w:tcW w:w="1294" w:type="dxa"/>
            <w:tcBorders>
              <w:top w:val="nil"/>
              <w:left w:val="nil"/>
              <w:bottom w:val="single" w:sz="8" w:space="0" w:color="000000"/>
              <w:right w:val="nil"/>
            </w:tcBorders>
            <w:shd w:val="clear" w:color="auto" w:fill="auto"/>
            <w:vAlign w:val="center"/>
            <w:hideMark/>
          </w:tcPr>
          <w:p w14:paraId="21BA9D8A" w14:textId="77777777" w:rsidR="00E77995" w:rsidRPr="00777D2C" w:rsidRDefault="00E77995" w:rsidP="00777D2C">
            <w:pPr>
              <w:pStyle w:val="Body"/>
              <w:rPr>
                <w:rFonts w:ascii="Arial" w:hAnsi="Arial" w:cs="Arial"/>
              </w:rPr>
            </w:pPr>
            <w:r w:rsidRPr="00777D2C">
              <w:rPr>
                <w:rFonts w:ascii="Arial" w:hAnsi="Arial" w:cs="Arial"/>
              </w:rPr>
              <w:t>1°</w:t>
            </w:r>
          </w:p>
        </w:tc>
        <w:tc>
          <w:tcPr>
            <w:tcW w:w="972" w:type="dxa"/>
            <w:tcBorders>
              <w:top w:val="nil"/>
              <w:left w:val="nil"/>
              <w:bottom w:val="single" w:sz="8" w:space="0" w:color="000000"/>
              <w:right w:val="nil"/>
            </w:tcBorders>
            <w:shd w:val="clear" w:color="auto" w:fill="auto"/>
            <w:vAlign w:val="center"/>
            <w:hideMark/>
          </w:tcPr>
          <w:p w14:paraId="0F3A6C09" w14:textId="77777777" w:rsidR="00E77995" w:rsidRPr="00777D2C" w:rsidRDefault="00E77995" w:rsidP="00777D2C">
            <w:pPr>
              <w:pStyle w:val="Body"/>
              <w:rPr>
                <w:rFonts w:ascii="Arial" w:hAnsi="Arial" w:cs="Arial"/>
              </w:rPr>
            </w:pPr>
            <w:r w:rsidRPr="00777D2C">
              <w:rPr>
                <w:rFonts w:ascii="Arial" w:hAnsi="Arial" w:cs="Arial"/>
              </w:rPr>
              <w:t>Stopped</w:t>
            </w:r>
          </w:p>
        </w:tc>
        <w:tc>
          <w:tcPr>
            <w:tcW w:w="1295" w:type="dxa"/>
            <w:tcBorders>
              <w:top w:val="nil"/>
              <w:left w:val="nil"/>
              <w:bottom w:val="single" w:sz="8" w:space="0" w:color="000000"/>
              <w:right w:val="nil"/>
            </w:tcBorders>
            <w:shd w:val="clear" w:color="auto" w:fill="auto"/>
            <w:vAlign w:val="center"/>
            <w:hideMark/>
          </w:tcPr>
          <w:p w14:paraId="4F4F51E3" w14:textId="77777777" w:rsidR="00E77995" w:rsidRPr="00777D2C" w:rsidRDefault="00E77995" w:rsidP="00777D2C">
            <w:pPr>
              <w:pStyle w:val="Body"/>
              <w:rPr>
                <w:rFonts w:ascii="Arial" w:hAnsi="Arial" w:cs="Arial"/>
              </w:rPr>
            </w:pPr>
            <w:r w:rsidRPr="00777D2C">
              <w:rPr>
                <w:rFonts w:ascii="Arial" w:hAnsi="Arial" w:cs="Arial"/>
              </w:rPr>
              <w:t>(</w:t>
            </w:r>
            <w:proofErr w:type="spellStart"/>
            <w:r w:rsidRPr="00777D2C">
              <w:rPr>
                <w:rFonts w:ascii="Arial" w:hAnsi="Arial" w:cs="Arial"/>
              </w:rPr>
              <w:t>Schamm</w:t>
            </w:r>
            <w:proofErr w:type="spellEnd"/>
            <w:r w:rsidRPr="00777D2C">
              <w:rPr>
                <w:rFonts w:ascii="Arial" w:hAnsi="Arial" w:cs="Arial"/>
              </w:rPr>
              <w:t xml:space="preserve"> et al., 2014)</w:t>
            </w:r>
          </w:p>
        </w:tc>
      </w:tr>
      <w:tr w:rsidR="00E77995" w:rsidRPr="00777D2C" w14:paraId="5E1CFC3C" w14:textId="77777777" w:rsidTr="00E5355A">
        <w:trPr>
          <w:trHeight w:val="876"/>
        </w:trPr>
        <w:tc>
          <w:tcPr>
            <w:tcW w:w="1306" w:type="dxa"/>
            <w:tcBorders>
              <w:top w:val="nil"/>
              <w:left w:val="nil"/>
              <w:bottom w:val="single" w:sz="8" w:space="0" w:color="000000"/>
              <w:right w:val="nil"/>
            </w:tcBorders>
            <w:shd w:val="clear" w:color="auto" w:fill="auto"/>
            <w:vAlign w:val="center"/>
            <w:hideMark/>
          </w:tcPr>
          <w:p w14:paraId="32D92480" w14:textId="77777777" w:rsidR="00E77995" w:rsidRPr="00777D2C" w:rsidRDefault="00E77995" w:rsidP="00777D2C">
            <w:pPr>
              <w:pStyle w:val="Body"/>
              <w:rPr>
                <w:rFonts w:ascii="Arial" w:hAnsi="Arial" w:cs="Arial"/>
              </w:rPr>
            </w:pPr>
            <w:r w:rsidRPr="00777D2C">
              <w:rPr>
                <w:rFonts w:ascii="Arial" w:hAnsi="Arial" w:cs="Arial"/>
              </w:rPr>
              <w:t>MSWEP v2.8</w:t>
            </w:r>
          </w:p>
        </w:tc>
        <w:tc>
          <w:tcPr>
            <w:tcW w:w="872" w:type="dxa"/>
            <w:tcBorders>
              <w:top w:val="nil"/>
              <w:left w:val="nil"/>
              <w:bottom w:val="single" w:sz="8" w:space="0" w:color="000000"/>
              <w:right w:val="nil"/>
            </w:tcBorders>
            <w:shd w:val="clear" w:color="auto" w:fill="auto"/>
            <w:vAlign w:val="center"/>
            <w:hideMark/>
          </w:tcPr>
          <w:p w14:paraId="4E5A2EA6" w14:textId="77777777" w:rsidR="00E77995" w:rsidRPr="00777D2C" w:rsidRDefault="00E77995" w:rsidP="00777D2C">
            <w:pPr>
              <w:pStyle w:val="Body"/>
              <w:rPr>
                <w:rFonts w:ascii="Arial" w:hAnsi="Arial" w:cs="Arial"/>
              </w:rPr>
            </w:pPr>
            <w:proofErr w:type="gramStart"/>
            <w:r w:rsidRPr="00777D2C">
              <w:rPr>
                <w:rFonts w:ascii="Arial" w:hAnsi="Arial" w:cs="Arial"/>
              </w:rPr>
              <w:t>S,R</w:t>
            </w:r>
            <w:proofErr w:type="gramEnd"/>
            <w:r w:rsidRPr="00777D2C">
              <w:rPr>
                <w:rFonts w:ascii="Arial" w:hAnsi="Arial" w:cs="Arial"/>
              </w:rPr>
              <w:t>,G</w:t>
            </w:r>
          </w:p>
        </w:tc>
        <w:tc>
          <w:tcPr>
            <w:tcW w:w="1117" w:type="dxa"/>
            <w:tcBorders>
              <w:top w:val="nil"/>
              <w:left w:val="nil"/>
              <w:bottom w:val="single" w:sz="8" w:space="0" w:color="000000"/>
              <w:right w:val="nil"/>
            </w:tcBorders>
            <w:shd w:val="clear" w:color="auto" w:fill="auto"/>
            <w:vAlign w:val="center"/>
            <w:hideMark/>
          </w:tcPr>
          <w:p w14:paraId="74BC7469" w14:textId="77777777" w:rsidR="00E77995" w:rsidRPr="00777D2C" w:rsidRDefault="00E77995" w:rsidP="00777D2C">
            <w:pPr>
              <w:pStyle w:val="Body"/>
              <w:rPr>
                <w:rFonts w:ascii="Arial" w:hAnsi="Arial" w:cs="Arial"/>
              </w:rPr>
            </w:pPr>
            <w:r w:rsidRPr="00777D2C">
              <w:rPr>
                <w:rFonts w:ascii="Arial" w:hAnsi="Arial" w:cs="Arial"/>
              </w:rPr>
              <w:t>1979-present</w:t>
            </w:r>
          </w:p>
        </w:tc>
        <w:tc>
          <w:tcPr>
            <w:tcW w:w="1183" w:type="dxa"/>
            <w:tcBorders>
              <w:top w:val="nil"/>
              <w:left w:val="nil"/>
              <w:bottom w:val="single" w:sz="8" w:space="0" w:color="000000"/>
              <w:right w:val="nil"/>
            </w:tcBorders>
            <w:shd w:val="clear" w:color="auto" w:fill="auto"/>
            <w:vAlign w:val="center"/>
            <w:hideMark/>
          </w:tcPr>
          <w:p w14:paraId="7CCAE5BD" w14:textId="77777777" w:rsidR="00E77995" w:rsidRPr="00777D2C" w:rsidRDefault="00E77995" w:rsidP="00777D2C">
            <w:pPr>
              <w:pStyle w:val="Body"/>
              <w:rPr>
                <w:rFonts w:ascii="Arial" w:hAnsi="Arial" w:cs="Arial"/>
              </w:rPr>
            </w:pPr>
            <w:r w:rsidRPr="00777D2C">
              <w:rPr>
                <w:rFonts w:ascii="Arial" w:hAnsi="Arial" w:cs="Arial"/>
              </w:rPr>
              <w:t>3h</w:t>
            </w:r>
          </w:p>
        </w:tc>
        <w:tc>
          <w:tcPr>
            <w:tcW w:w="1095" w:type="dxa"/>
            <w:tcBorders>
              <w:top w:val="nil"/>
              <w:left w:val="nil"/>
              <w:bottom w:val="single" w:sz="8" w:space="0" w:color="000000"/>
              <w:right w:val="nil"/>
            </w:tcBorders>
            <w:shd w:val="clear" w:color="auto" w:fill="auto"/>
            <w:vAlign w:val="center"/>
            <w:hideMark/>
          </w:tcPr>
          <w:p w14:paraId="0EDC7EC5" w14:textId="77777777" w:rsidR="00E77995" w:rsidRPr="00777D2C" w:rsidRDefault="00E77995" w:rsidP="00777D2C">
            <w:pPr>
              <w:pStyle w:val="Body"/>
              <w:rPr>
                <w:rFonts w:ascii="Arial" w:hAnsi="Arial" w:cs="Arial"/>
              </w:rPr>
            </w:pPr>
            <w:r w:rsidRPr="00777D2C">
              <w:rPr>
                <w:rFonts w:ascii="Arial" w:hAnsi="Arial" w:cs="Arial"/>
              </w:rPr>
              <w:t>Global</w:t>
            </w:r>
          </w:p>
        </w:tc>
        <w:tc>
          <w:tcPr>
            <w:tcW w:w="1294" w:type="dxa"/>
            <w:tcBorders>
              <w:top w:val="nil"/>
              <w:left w:val="nil"/>
              <w:bottom w:val="single" w:sz="8" w:space="0" w:color="000000"/>
              <w:right w:val="nil"/>
            </w:tcBorders>
            <w:shd w:val="clear" w:color="auto" w:fill="auto"/>
            <w:vAlign w:val="center"/>
            <w:hideMark/>
          </w:tcPr>
          <w:p w14:paraId="3BF80FD4" w14:textId="77777777" w:rsidR="00E77995" w:rsidRPr="00777D2C" w:rsidRDefault="00E77995" w:rsidP="00777D2C">
            <w:pPr>
              <w:pStyle w:val="Body"/>
              <w:rPr>
                <w:rFonts w:ascii="Arial" w:hAnsi="Arial" w:cs="Arial"/>
              </w:rPr>
            </w:pPr>
            <w:r w:rsidRPr="00777D2C">
              <w:rPr>
                <w:rFonts w:ascii="Arial" w:hAnsi="Arial" w:cs="Arial"/>
              </w:rPr>
              <w:t>0.1°</w:t>
            </w:r>
          </w:p>
        </w:tc>
        <w:tc>
          <w:tcPr>
            <w:tcW w:w="972" w:type="dxa"/>
            <w:tcBorders>
              <w:top w:val="nil"/>
              <w:left w:val="nil"/>
              <w:bottom w:val="single" w:sz="8" w:space="0" w:color="000000"/>
              <w:right w:val="nil"/>
            </w:tcBorders>
            <w:shd w:val="clear" w:color="auto" w:fill="auto"/>
            <w:vAlign w:val="center"/>
            <w:hideMark/>
          </w:tcPr>
          <w:p w14:paraId="3683FDB3" w14:textId="77777777" w:rsidR="00E77995" w:rsidRPr="00777D2C" w:rsidRDefault="00E77995" w:rsidP="00777D2C">
            <w:pPr>
              <w:pStyle w:val="Body"/>
              <w:rPr>
                <w:rFonts w:ascii="Arial" w:hAnsi="Arial" w:cs="Arial"/>
              </w:rPr>
            </w:pPr>
            <w:r w:rsidRPr="00777D2C">
              <w:rPr>
                <w:rFonts w:ascii="Arial" w:hAnsi="Arial" w:cs="Arial"/>
              </w:rPr>
              <w:t>Several months</w:t>
            </w:r>
          </w:p>
        </w:tc>
        <w:tc>
          <w:tcPr>
            <w:tcW w:w="1295" w:type="dxa"/>
            <w:tcBorders>
              <w:top w:val="nil"/>
              <w:left w:val="nil"/>
              <w:bottom w:val="single" w:sz="8" w:space="0" w:color="000000"/>
              <w:right w:val="nil"/>
            </w:tcBorders>
            <w:shd w:val="clear" w:color="auto" w:fill="auto"/>
            <w:vAlign w:val="center"/>
            <w:hideMark/>
          </w:tcPr>
          <w:p w14:paraId="00A89306" w14:textId="77777777" w:rsidR="00E77995" w:rsidRPr="00777D2C" w:rsidRDefault="00E77995" w:rsidP="00777D2C">
            <w:pPr>
              <w:pStyle w:val="Body"/>
              <w:rPr>
                <w:rFonts w:ascii="Arial" w:hAnsi="Arial" w:cs="Arial"/>
              </w:rPr>
            </w:pPr>
            <w:r w:rsidRPr="00777D2C">
              <w:rPr>
                <w:rFonts w:ascii="Arial" w:hAnsi="Arial" w:cs="Arial"/>
              </w:rPr>
              <w:t>(Beck et al., 2019)</w:t>
            </w:r>
          </w:p>
        </w:tc>
      </w:tr>
      <w:tr w:rsidR="00E77995" w:rsidRPr="00777D2C" w14:paraId="3F279EAA" w14:textId="77777777" w:rsidTr="00E5355A">
        <w:trPr>
          <w:trHeight w:val="1455"/>
        </w:trPr>
        <w:tc>
          <w:tcPr>
            <w:tcW w:w="1306" w:type="dxa"/>
            <w:tcBorders>
              <w:top w:val="nil"/>
              <w:left w:val="nil"/>
              <w:bottom w:val="single" w:sz="8" w:space="0" w:color="000000"/>
              <w:right w:val="nil"/>
            </w:tcBorders>
            <w:shd w:val="clear" w:color="auto" w:fill="auto"/>
            <w:vAlign w:val="center"/>
            <w:hideMark/>
          </w:tcPr>
          <w:p w14:paraId="19056656" w14:textId="77777777" w:rsidR="00E77995" w:rsidRPr="00777D2C" w:rsidRDefault="00E77995" w:rsidP="00777D2C">
            <w:pPr>
              <w:pStyle w:val="Body"/>
              <w:rPr>
                <w:rFonts w:ascii="Arial" w:hAnsi="Arial" w:cs="Arial"/>
              </w:rPr>
            </w:pPr>
            <w:r w:rsidRPr="00777D2C">
              <w:rPr>
                <w:rFonts w:ascii="Arial" w:hAnsi="Arial" w:cs="Arial"/>
              </w:rPr>
              <w:t>PERSIANN-CCS-CDR</w:t>
            </w:r>
          </w:p>
        </w:tc>
        <w:tc>
          <w:tcPr>
            <w:tcW w:w="872" w:type="dxa"/>
            <w:tcBorders>
              <w:top w:val="nil"/>
              <w:left w:val="nil"/>
              <w:bottom w:val="single" w:sz="8" w:space="0" w:color="000000"/>
              <w:right w:val="nil"/>
            </w:tcBorders>
            <w:shd w:val="clear" w:color="auto" w:fill="auto"/>
            <w:vAlign w:val="center"/>
            <w:hideMark/>
          </w:tcPr>
          <w:p w14:paraId="7EDACF21" w14:textId="77777777" w:rsidR="00E77995" w:rsidRPr="00777D2C" w:rsidRDefault="00E77995" w:rsidP="00777D2C">
            <w:pPr>
              <w:pStyle w:val="Body"/>
              <w:rPr>
                <w:rFonts w:ascii="Arial" w:hAnsi="Arial" w:cs="Arial"/>
              </w:rPr>
            </w:pPr>
            <w:proofErr w:type="gramStart"/>
            <w:r w:rsidRPr="00777D2C">
              <w:rPr>
                <w:rFonts w:ascii="Arial" w:hAnsi="Arial" w:cs="Arial"/>
              </w:rPr>
              <w:t>S,G</w:t>
            </w:r>
            <w:proofErr w:type="gramEnd"/>
          </w:p>
        </w:tc>
        <w:tc>
          <w:tcPr>
            <w:tcW w:w="1117" w:type="dxa"/>
            <w:tcBorders>
              <w:top w:val="nil"/>
              <w:left w:val="nil"/>
              <w:bottom w:val="single" w:sz="8" w:space="0" w:color="000000"/>
              <w:right w:val="nil"/>
            </w:tcBorders>
            <w:shd w:val="clear" w:color="auto" w:fill="auto"/>
            <w:vAlign w:val="center"/>
            <w:hideMark/>
          </w:tcPr>
          <w:p w14:paraId="2B491682" w14:textId="77777777" w:rsidR="00E77995" w:rsidRPr="00777D2C" w:rsidRDefault="00E77995" w:rsidP="00777D2C">
            <w:pPr>
              <w:pStyle w:val="Body"/>
              <w:rPr>
                <w:rFonts w:ascii="Arial" w:hAnsi="Arial" w:cs="Arial"/>
              </w:rPr>
            </w:pPr>
            <w:r w:rsidRPr="00777D2C">
              <w:rPr>
                <w:rFonts w:ascii="Arial" w:hAnsi="Arial" w:cs="Arial"/>
              </w:rPr>
              <w:t>1983-present</w:t>
            </w:r>
          </w:p>
        </w:tc>
        <w:tc>
          <w:tcPr>
            <w:tcW w:w="1183" w:type="dxa"/>
            <w:tcBorders>
              <w:top w:val="nil"/>
              <w:left w:val="nil"/>
              <w:bottom w:val="single" w:sz="8" w:space="0" w:color="000000"/>
              <w:right w:val="nil"/>
            </w:tcBorders>
            <w:shd w:val="clear" w:color="auto" w:fill="auto"/>
            <w:vAlign w:val="center"/>
            <w:hideMark/>
          </w:tcPr>
          <w:p w14:paraId="2DF133E6" w14:textId="77777777" w:rsidR="00E77995" w:rsidRPr="00777D2C" w:rsidRDefault="00E77995" w:rsidP="00777D2C">
            <w:pPr>
              <w:pStyle w:val="Body"/>
              <w:rPr>
                <w:rFonts w:ascii="Arial" w:hAnsi="Arial" w:cs="Arial"/>
              </w:rPr>
            </w:pPr>
            <w:r w:rsidRPr="00777D2C">
              <w:rPr>
                <w:rFonts w:ascii="Arial" w:hAnsi="Arial" w:cs="Arial"/>
              </w:rPr>
              <w:t>3h</w:t>
            </w:r>
          </w:p>
        </w:tc>
        <w:tc>
          <w:tcPr>
            <w:tcW w:w="1095" w:type="dxa"/>
            <w:tcBorders>
              <w:top w:val="nil"/>
              <w:left w:val="nil"/>
              <w:bottom w:val="single" w:sz="8" w:space="0" w:color="000000"/>
              <w:right w:val="nil"/>
            </w:tcBorders>
            <w:shd w:val="clear" w:color="auto" w:fill="auto"/>
            <w:vAlign w:val="center"/>
            <w:hideMark/>
          </w:tcPr>
          <w:p w14:paraId="1960BAA6" w14:textId="77777777" w:rsidR="00E77995" w:rsidRPr="00777D2C" w:rsidRDefault="00E77995" w:rsidP="00777D2C">
            <w:pPr>
              <w:pStyle w:val="Body"/>
              <w:rPr>
                <w:rFonts w:ascii="Arial" w:hAnsi="Arial" w:cs="Arial"/>
              </w:rPr>
            </w:pPr>
            <w:r w:rsidRPr="00777D2C">
              <w:rPr>
                <w:rFonts w:ascii="Arial" w:hAnsi="Arial" w:cs="Arial"/>
              </w:rPr>
              <w:t>60°S-60°N</w:t>
            </w:r>
          </w:p>
        </w:tc>
        <w:tc>
          <w:tcPr>
            <w:tcW w:w="1294" w:type="dxa"/>
            <w:tcBorders>
              <w:top w:val="nil"/>
              <w:left w:val="nil"/>
              <w:bottom w:val="single" w:sz="8" w:space="0" w:color="000000"/>
              <w:right w:val="nil"/>
            </w:tcBorders>
            <w:shd w:val="clear" w:color="auto" w:fill="auto"/>
            <w:vAlign w:val="center"/>
            <w:hideMark/>
          </w:tcPr>
          <w:p w14:paraId="2EE53FB5" w14:textId="77777777" w:rsidR="00E77995" w:rsidRPr="00777D2C" w:rsidRDefault="00E77995" w:rsidP="00777D2C">
            <w:pPr>
              <w:pStyle w:val="Body"/>
              <w:rPr>
                <w:rFonts w:ascii="Arial" w:hAnsi="Arial" w:cs="Arial"/>
              </w:rPr>
            </w:pPr>
            <w:r w:rsidRPr="00777D2C">
              <w:rPr>
                <w:rFonts w:ascii="Arial" w:hAnsi="Arial" w:cs="Arial"/>
              </w:rPr>
              <w:t>0.04°</w:t>
            </w:r>
          </w:p>
        </w:tc>
        <w:tc>
          <w:tcPr>
            <w:tcW w:w="972" w:type="dxa"/>
            <w:tcBorders>
              <w:top w:val="nil"/>
              <w:left w:val="nil"/>
              <w:bottom w:val="single" w:sz="8" w:space="0" w:color="000000"/>
              <w:right w:val="nil"/>
            </w:tcBorders>
            <w:shd w:val="clear" w:color="auto" w:fill="auto"/>
            <w:vAlign w:val="center"/>
            <w:hideMark/>
          </w:tcPr>
          <w:p w14:paraId="2BC9CE95" w14:textId="77777777" w:rsidR="00E77995" w:rsidRPr="00777D2C" w:rsidRDefault="00E77995" w:rsidP="00777D2C">
            <w:pPr>
              <w:pStyle w:val="Body"/>
              <w:rPr>
                <w:rFonts w:ascii="Arial" w:hAnsi="Arial" w:cs="Arial"/>
              </w:rPr>
            </w:pPr>
            <w:r w:rsidRPr="00777D2C">
              <w:rPr>
                <w:rFonts w:ascii="Arial" w:hAnsi="Arial" w:cs="Arial"/>
              </w:rPr>
              <w:t>6 months</w:t>
            </w:r>
          </w:p>
        </w:tc>
        <w:tc>
          <w:tcPr>
            <w:tcW w:w="1295" w:type="dxa"/>
            <w:tcBorders>
              <w:top w:val="nil"/>
              <w:left w:val="nil"/>
              <w:bottom w:val="single" w:sz="8" w:space="0" w:color="000000"/>
              <w:right w:val="nil"/>
            </w:tcBorders>
            <w:shd w:val="clear" w:color="auto" w:fill="auto"/>
            <w:vAlign w:val="center"/>
            <w:hideMark/>
          </w:tcPr>
          <w:p w14:paraId="7806FD12" w14:textId="77777777" w:rsidR="00E77995" w:rsidRPr="00777D2C" w:rsidRDefault="00E77995" w:rsidP="00777D2C">
            <w:pPr>
              <w:pStyle w:val="Body"/>
              <w:rPr>
                <w:rFonts w:ascii="Arial" w:hAnsi="Arial" w:cs="Arial"/>
              </w:rPr>
            </w:pPr>
            <w:r w:rsidRPr="00777D2C">
              <w:rPr>
                <w:rFonts w:ascii="Arial" w:hAnsi="Arial" w:cs="Arial"/>
              </w:rPr>
              <w:t>(Sadeghi et al., 2021)</w:t>
            </w:r>
          </w:p>
        </w:tc>
      </w:tr>
      <w:tr w:rsidR="00E77995" w:rsidRPr="00777D2C" w14:paraId="7E31134D" w14:textId="77777777" w:rsidTr="00E5355A">
        <w:trPr>
          <w:trHeight w:val="1445"/>
        </w:trPr>
        <w:tc>
          <w:tcPr>
            <w:tcW w:w="1306" w:type="dxa"/>
            <w:tcBorders>
              <w:top w:val="nil"/>
              <w:left w:val="nil"/>
              <w:bottom w:val="single" w:sz="8" w:space="0" w:color="000000"/>
              <w:right w:val="nil"/>
            </w:tcBorders>
            <w:shd w:val="clear" w:color="auto" w:fill="auto"/>
            <w:vAlign w:val="center"/>
            <w:hideMark/>
          </w:tcPr>
          <w:p w14:paraId="6DFEB4CD" w14:textId="77777777" w:rsidR="00E77995" w:rsidRPr="00777D2C" w:rsidRDefault="00E77995" w:rsidP="00777D2C">
            <w:pPr>
              <w:pStyle w:val="Body"/>
              <w:rPr>
                <w:rFonts w:ascii="Arial" w:hAnsi="Arial" w:cs="Arial"/>
              </w:rPr>
            </w:pPr>
            <w:r w:rsidRPr="00777D2C">
              <w:rPr>
                <w:rFonts w:ascii="Arial" w:hAnsi="Arial" w:cs="Arial"/>
              </w:rPr>
              <w:t>PERSIANN-CDR</w:t>
            </w:r>
          </w:p>
        </w:tc>
        <w:tc>
          <w:tcPr>
            <w:tcW w:w="872" w:type="dxa"/>
            <w:tcBorders>
              <w:top w:val="nil"/>
              <w:left w:val="nil"/>
              <w:bottom w:val="single" w:sz="8" w:space="0" w:color="000000"/>
              <w:right w:val="nil"/>
            </w:tcBorders>
            <w:shd w:val="clear" w:color="auto" w:fill="auto"/>
            <w:vAlign w:val="center"/>
            <w:hideMark/>
          </w:tcPr>
          <w:p w14:paraId="2666C227" w14:textId="77777777" w:rsidR="00E77995" w:rsidRPr="00777D2C" w:rsidRDefault="00E77995" w:rsidP="00777D2C">
            <w:pPr>
              <w:pStyle w:val="Body"/>
              <w:rPr>
                <w:rFonts w:ascii="Arial" w:hAnsi="Arial" w:cs="Arial"/>
              </w:rPr>
            </w:pPr>
            <w:proofErr w:type="gramStart"/>
            <w:r w:rsidRPr="00777D2C">
              <w:rPr>
                <w:rFonts w:ascii="Arial" w:hAnsi="Arial" w:cs="Arial"/>
              </w:rPr>
              <w:t>S,G</w:t>
            </w:r>
            <w:proofErr w:type="gramEnd"/>
          </w:p>
        </w:tc>
        <w:tc>
          <w:tcPr>
            <w:tcW w:w="1117" w:type="dxa"/>
            <w:tcBorders>
              <w:top w:val="nil"/>
              <w:left w:val="nil"/>
              <w:bottom w:val="single" w:sz="8" w:space="0" w:color="000000"/>
              <w:right w:val="nil"/>
            </w:tcBorders>
            <w:shd w:val="clear" w:color="auto" w:fill="auto"/>
            <w:vAlign w:val="center"/>
            <w:hideMark/>
          </w:tcPr>
          <w:p w14:paraId="4F33165A" w14:textId="77777777" w:rsidR="00E77995" w:rsidRPr="00777D2C" w:rsidRDefault="00E77995" w:rsidP="00777D2C">
            <w:pPr>
              <w:pStyle w:val="Body"/>
              <w:rPr>
                <w:rFonts w:ascii="Arial" w:hAnsi="Arial" w:cs="Arial"/>
              </w:rPr>
            </w:pPr>
            <w:r w:rsidRPr="00777D2C">
              <w:rPr>
                <w:rFonts w:ascii="Arial" w:hAnsi="Arial" w:cs="Arial"/>
              </w:rPr>
              <w:t>1983-present</w:t>
            </w:r>
          </w:p>
        </w:tc>
        <w:tc>
          <w:tcPr>
            <w:tcW w:w="1183" w:type="dxa"/>
            <w:tcBorders>
              <w:top w:val="nil"/>
              <w:left w:val="nil"/>
              <w:bottom w:val="single" w:sz="8" w:space="0" w:color="000000"/>
              <w:right w:val="nil"/>
            </w:tcBorders>
            <w:shd w:val="clear" w:color="auto" w:fill="auto"/>
            <w:vAlign w:val="center"/>
            <w:hideMark/>
          </w:tcPr>
          <w:p w14:paraId="75ED5FC5" w14:textId="77777777" w:rsidR="00E77995" w:rsidRPr="00777D2C" w:rsidRDefault="00E77995" w:rsidP="00777D2C">
            <w:pPr>
              <w:pStyle w:val="Body"/>
              <w:rPr>
                <w:rFonts w:ascii="Arial" w:hAnsi="Arial" w:cs="Arial"/>
              </w:rPr>
            </w:pPr>
            <w:r w:rsidRPr="00777D2C">
              <w:rPr>
                <w:rFonts w:ascii="Arial" w:hAnsi="Arial" w:cs="Arial"/>
              </w:rPr>
              <w:t>Daily</w:t>
            </w:r>
          </w:p>
        </w:tc>
        <w:tc>
          <w:tcPr>
            <w:tcW w:w="1095" w:type="dxa"/>
            <w:tcBorders>
              <w:top w:val="nil"/>
              <w:left w:val="nil"/>
              <w:bottom w:val="single" w:sz="8" w:space="0" w:color="000000"/>
              <w:right w:val="nil"/>
            </w:tcBorders>
            <w:shd w:val="clear" w:color="auto" w:fill="auto"/>
            <w:vAlign w:val="center"/>
            <w:hideMark/>
          </w:tcPr>
          <w:p w14:paraId="2E800A0B" w14:textId="77777777" w:rsidR="00E77995" w:rsidRPr="00777D2C" w:rsidRDefault="00E77995" w:rsidP="00777D2C">
            <w:pPr>
              <w:pStyle w:val="Body"/>
              <w:rPr>
                <w:rFonts w:ascii="Arial" w:hAnsi="Arial" w:cs="Arial"/>
              </w:rPr>
            </w:pPr>
            <w:r w:rsidRPr="00777D2C">
              <w:rPr>
                <w:rFonts w:ascii="Arial" w:hAnsi="Arial" w:cs="Arial"/>
              </w:rPr>
              <w:t>60°S-60°N</w:t>
            </w:r>
          </w:p>
        </w:tc>
        <w:tc>
          <w:tcPr>
            <w:tcW w:w="1294" w:type="dxa"/>
            <w:tcBorders>
              <w:top w:val="nil"/>
              <w:left w:val="nil"/>
              <w:bottom w:val="single" w:sz="8" w:space="0" w:color="000000"/>
              <w:right w:val="nil"/>
            </w:tcBorders>
            <w:shd w:val="clear" w:color="auto" w:fill="auto"/>
            <w:vAlign w:val="center"/>
            <w:hideMark/>
          </w:tcPr>
          <w:p w14:paraId="010E1D0B" w14:textId="77777777" w:rsidR="00E77995" w:rsidRPr="00777D2C" w:rsidRDefault="00E77995" w:rsidP="00777D2C">
            <w:pPr>
              <w:pStyle w:val="Body"/>
              <w:rPr>
                <w:rFonts w:ascii="Arial" w:hAnsi="Arial" w:cs="Arial"/>
              </w:rPr>
            </w:pPr>
            <w:r w:rsidRPr="00777D2C">
              <w:rPr>
                <w:rFonts w:ascii="Arial" w:hAnsi="Arial" w:cs="Arial"/>
              </w:rPr>
              <w:t>0.25°</w:t>
            </w:r>
          </w:p>
        </w:tc>
        <w:tc>
          <w:tcPr>
            <w:tcW w:w="972" w:type="dxa"/>
            <w:tcBorders>
              <w:top w:val="nil"/>
              <w:left w:val="nil"/>
              <w:bottom w:val="single" w:sz="8" w:space="0" w:color="000000"/>
              <w:right w:val="nil"/>
            </w:tcBorders>
            <w:shd w:val="clear" w:color="auto" w:fill="auto"/>
            <w:vAlign w:val="center"/>
            <w:hideMark/>
          </w:tcPr>
          <w:p w14:paraId="157CE8B2" w14:textId="77777777" w:rsidR="00E77995" w:rsidRPr="00777D2C" w:rsidRDefault="00E77995" w:rsidP="00777D2C">
            <w:pPr>
              <w:pStyle w:val="Body"/>
              <w:rPr>
                <w:rFonts w:ascii="Arial" w:hAnsi="Arial" w:cs="Arial"/>
              </w:rPr>
            </w:pPr>
            <w:r w:rsidRPr="00777D2C">
              <w:rPr>
                <w:rFonts w:ascii="Arial" w:hAnsi="Arial" w:cs="Arial"/>
              </w:rPr>
              <w:t>6 months</w:t>
            </w:r>
          </w:p>
        </w:tc>
        <w:tc>
          <w:tcPr>
            <w:tcW w:w="1295" w:type="dxa"/>
            <w:tcBorders>
              <w:top w:val="nil"/>
              <w:left w:val="nil"/>
              <w:bottom w:val="single" w:sz="8" w:space="0" w:color="000000"/>
              <w:right w:val="nil"/>
            </w:tcBorders>
            <w:shd w:val="clear" w:color="auto" w:fill="auto"/>
            <w:vAlign w:val="center"/>
            <w:hideMark/>
          </w:tcPr>
          <w:p w14:paraId="73F7A2E5" w14:textId="77777777" w:rsidR="00E77995" w:rsidRPr="00777D2C" w:rsidRDefault="00E77995" w:rsidP="00777D2C">
            <w:pPr>
              <w:pStyle w:val="Body"/>
              <w:rPr>
                <w:rFonts w:ascii="Arial" w:hAnsi="Arial" w:cs="Arial"/>
              </w:rPr>
            </w:pPr>
            <w:r w:rsidRPr="00777D2C">
              <w:rPr>
                <w:rFonts w:ascii="Arial" w:hAnsi="Arial" w:cs="Arial"/>
              </w:rPr>
              <w:t>(Ashouri et al., 2016, 2015)</w:t>
            </w:r>
          </w:p>
        </w:tc>
      </w:tr>
      <w:tr w:rsidR="00E77995" w:rsidRPr="00777D2C" w14:paraId="71457AD2" w14:textId="77777777" w:rsidTr="00E5355A">
        <w:trPr>
          <w:trHeight w:val="1166"/>
        </w:trPr>
        <w:tc>
          <w:tcPr>
            <w:tcW w:w="1306" w:type="dxa"/>
            <w:tcBorders>
              <w:top w:val="nil"/>
              <w:left w:val="nil"/>
              <w:bottom w:val="single" w:sz="8" w:space="0" w:color="000000"/>
              <w:right w:val="nil"/>
            </w:tcBorders>
            <w:shd w:val="clear" w:color="auto" w:fill="auto"/>
            <w:vAlign w:val="center"/>
            <w:hideMark/>
          </w:tcPr>
          <w:p w14:paraId="3BBE6CFB" w14:textId="77777777" w:rsidR="00E77995" w:rsidRPr="00777D2C" w:rsidRDefault="00E77995" w:rsidP="00777D2C">
            <w:pPr>
              <w:pStyle w:val="Body"/>
              <w:rPr>
                <w:rFonts w:ascii="Arial" w:hAnsi="Arial" w:cs="Arial"/>
              </w:rPr>
            </w:pPr>
            <w:r w:rsidRPr="00777D2C">
              <w:rPr>
                <w:rFonts w:ascii="Arial" w:hAnsi="Arial" w:cs="Arial"/>
              </w:rPr>
              <w:t>TAMSAT v.3</w:t>
            </w:r>
          </w:p>
        </w:tc>
        <w:tc>
          <w:tcPr>
            <w:tcW w:w="872" w:type="dxa"/>
            <w:tcBorders>
              <w:top w:val="nil"/>
              <w:left w:val="nil"/>
              <w:bottom w:val="single" w:sz="8" w:space="0" w:color="000000"/>
              <w:right w:val="nil"/>
            </w:tcBorders>
            <w:shd w:val="clear" w:color="auto" w:fill="auto"/>
            <w:vAlign w:val="center"/>
            <w:hideMark/>
          </w:tcPr>
          <w:p w14:paraId="0A185834" w14:textId="77777777" w:rsidR="00E77995" w:rsidRPr="00777D2C" w:rsidRDefault="00E77995" w:rsidP="00777D2C">
            <w:pPr>
              <w:pStyle w:val="Body"/>
              <w:rPr>
                <w:rFonts w:ascii="Arial" w:hAnsi="Arial" w:cs="Arial"/>
              </w:rPr>
            </w:pPr>
            <w:proofErr w:type="gramStart"/>
            <w:r w:rsidRPr="00777D2C">
              <w:rPr>
                <w:rFonts w:ascii="Arial" w:hAnsi="Arial" w:cs="Arial"/>
              </w:rPr>
              <w:t>S,G</w:t>
            </w:r>
            <w:proofErr w:type="gramEnd"/>
          </w:p>
        </w:tc>
        <w:tc>
          <w:tcPr>
            <w:tcW w:w="1117" w:type="dxa"/>
            <w:tcBorders>
              <w:top w:val="nil"/>
              <w:left w:val="nil"/>
              <w:bottom w:val="single" w:sz="8" w:space="0" w:color="000000"/>
              <w:right w:val="nil"/>
            </w:tcBorders>
            <w:shd w:val="clear" w:color="auto" w:fill="auto"/>
            <w:vAlign w:val="center"/>
            <w:hideMark/>
          </w:tcPr>
          <w:p w14:paraId="62FC7803" w14:textId="77777777" w:rsidR="00E77995" w:rsidRPr="00777D2C" w:rsidRDefault="00E77995" w:rsidP="00777D2C">
            <w:pPr>
              <w:pStyle w:val="Body"/>
              <w:rPr>
                <w:rFonts w:ascii="Arial" w:hAnsi="Arial" w:cs="Arial"/>
              </w:rPr>
            </w:pPr>
            <w:r w:rsidRPr="00777D2C">
              <w:rPr>
                <w:rFonts w:ascii="Arial" w:hAnsi="Arial" w:cs="Arial"/>
              </w:rPr>
              <w:t>1983-present</w:t>
            </w:r>
          </w:p>
        </w:tc>
        <w:tc>
          <w:tcPr>
            <w:tcW w:w="1183" w:type="dxa"/>
            <w:tcBorders>
              <w:top w:val="nil"/>
              <w:left w:val="nil"/>
              <w:bottom w:val="single" w:sz="8" w:space="0" w:color="000000"/>
              <w:right w:val="nil"/>
            </w:tcBorders>
            <w:shd w:val="clear" w:color="auto" w:fill="auto"/>
            <w:vAlign w:val="center"/>
            <w:hideMark/>
          </w:tcPr>
          <w:p w14:paraId="0A9502FB" w14:textId="77777777" w:rsidR="00E77995" w:rsidRPr="00777D2C" w:rsidRDefault="00E77995" w:rsidP="00777D2C">
            <w:pPr>
              <w:pStyle w:val="Body"/>
              <w:rPr>
                <w:rFonts w:ascii="Arial" w:hAnsi="Arial" w:cs="Arial"/>
              </w:rPr>
            </w:pPr>
            <w:r w:rsidRPr="00777D2C">
              <w:rPr>
                <w:rFonts w:ascii="Arial" w:hAnsi="Arial" w:cs="Arial"/>
              </w:rPr>
              <w:t>Daily</w:t>
            </w:r>
          </w:p>
        </w:tc>
        <w:tc>
          <w:tcPr>
            <w:tcW w:w="1095" w:type="dxa"/>
            <w:tcBorders>
              <w:top w:val="nil"/>
              <w:left w:val="nil"/>
              <w:bottom w:val="single" w:sz="8" w:space="0" w:color="000000"/>
              <w:right w:val="nil"/>
            </w:tcBorders>
            <w:shd w:val="clear" w:color="auto" w:fill="auto"/>
            <w:vAlign w:val="center"/>
            <w:hideMark/>
          </w:tcPr>
          <w:p w14:paraId="119FFC47" w14:textId="77777777" w:rsidR="00E77995" w:rsidRPr="00777D2C" w:rsidRDefault="00E77995" w:rsidP="00777D2C">
            <w:pPr>
              <w:pStyle w:val="Body"/>
              <w:rPr>
                <w:rFonts w:ascii="Arial" w:hAnsi="Arial" w:cs="Arial"/>
              </w:rPr>
            </w:pPr>
            <w:r w:rsidRPr="00777D2C">
              <w:rPr>
                <w:rFonts w:ascii="Arial" w:hAnsi="Arial" w:cs="Arial"/>
              </w:rPr>
              <w:t>Africa</w:t>
            </w:r>
          </w:p>
        </w:tc>
        <w:tc>
          <w:tcPr>
            <w:tcW w:w="1294" w:type="dxa"/>
            <w:tcBorders>
              <w:top w:val="nil"/>
              <w:left w:val="nil"/>
              <w:bottom w:val="single" w:sz="8" w:space="0" w:color="000000"/>
              <w:right w:val="nil"/>
            </w:tcBorders>
            <w:shd w:val="clear" w:color="auto" w:fill="auto"/>
            <w:vAlign w:val="center"/>
            <w:hideMark/>
          </w:tcPr>
          <w:p w14:paraId="419DDFE6" w14:textId="77777777" w:rsidR="00E77995" w:rsidRPr="00777D2C" w:rsidRDefault="00E77995" w:rsidP="00777D2C">
            <w:pPr>
              <w:pStyle w:val="Body"/>
              <w:rPr>
                <w:rFonts w:ascii="Arial" w:hAnsi="Arial" w:cs="Arial"/>
              </w:rPr>
            </w:pPr>
            <w:r w:rsidRPr="00777D2C">
              <w:rPr>
                <w:rFonts w:ascii="Arial" w:hAnsi="Arial" w:cs="Arial"/>
              </w:rPr>
              <w:t>0.0375°</w:t>
            </w:r>
          </w:p>
        </w:tc>
        <w:tc>
          <w:tcPr>
            <w:tcW w:w="972" w:type="dxa"/>
            <w:tcBorders>
              <w:top w:val="nil"/>
              <w:left w:val="nil"/>
              <w:bottom w:val="single" w:sz="8" w:space="0" w:color="000000"/>
              <w:right w:val="nil"/>
            </w:tcBorders>
            <w:shd w:val="clear" w:color="auto" w:fill="auto"/>
            <w:vAlign w:val="center"/>
            <w:hideMark/>
          </w:tcPr>
          <w:p w14:paraId="60A3458E" w14:textId="77777777" w:rsidR="00E77995" w:rsidRPr="00777D2C" w:rsidRDefault="00E77995" w:rsidP="00777D2C">
            <w:pPr>
              <w:pStyle w:val="Body"/>
              <w:rPr>
                <w:rFonts w:ascii="Arial" w:hAnsi="Arial" w:cs="Arial"/>
              </w:rPr>
            </w:pPr>
            <w:r w:rsidRPr="00777D2C">
              <w:rPr>
                <w:rFonts w:ascii="Arial" w:hAnsi="Arial" w:cs="Arial"/>
              </w:rPr>
              <w:t>~1 week</w:t>
            </w:r>
          </w:p>
        </w:tc>
        <w:tc>
          <w:tcPr>
            <w:tcW w:w="1295" w:type="dxa"/>
            <w:tcBorders>
              <w:top w:val="nil"/>
              <w:left w:val="nil"/>
              <w:bottom w:val="single" w:sz="8" w:space="0" w:color="000000"/>
              <w:right w:val="nil"/>
            </w:tcBorders>
            <w:shd w:val="clear" w:color="auto" w:fill="auto"/>
            <w:vAlign w:val="center"/>
            <w:hideMark/>
          </w:tcPr>
          <w:p w14:paraId="72B051F8" w14:textId="77777777" w:rsidR="00E77995" w:rsidRPr="00777D2C" w:rsidRDefault="00E77995" w:rsidP="00777D2C">
            <w:pPr>
              <w:pStyle w:val="Body"/>
              <w:rPr>
                <w:rFonts w:ascii="Arial" w:hAnsi="Arial" w:cs="Arial"/>
              </w:rPr>
            </w:pPr>
            <w:r w:rsidRPr="00777D2C">
              <w:rPr>
                <w:rFonts w:ascii="Arial" w:hAnsi="Arial" w:cs="Arial"/>
              </w:rPr>
              <w:t>(Maidment et al., 2017)</w:t>
            </w:r>
          </w:p>
        </w:tc>
      </w:tr>
      <w:tr w:rsidR="00E77995" w:rsidRPr="00777D2C" w14:paraId="15EC10F3" w14:textId="77777777" w:rsidTr="00E5355A">
        <w:trPr>
          <w:trHeight w:val="1455"/>
        </w:trPr>
        <w:tc>
          <w:tcPr>
            <w:tcW w:w="1306" w:type="dxa"/>
            <w:tcBorders>
              <w:top w:val="nil"/>
              <w:left w:val="nil"/>
              <w:bottom w:val="single" w:sz="12" w:space="0" w:color="auto"/>
              <w:right w:val="nil"/>
            </w:tcBorders>
            <w:shd w:val="clear" w:color="auto" w:fill="auto"/>
            <w:vAlign w:val="center"/>
            <w:hideMark/>
          </w:tcPr>
          <w:p w14:paraId="1185C181" w14:textId="77777777" w:rsidR="00E77995" w:rsidRPr="00777D2C" w:rsidRDefault="00E77995" w:rsidP="00777D2C">
            <w:pPr>
              <w:pStyle w:val="Body"/>
              <w:rPr>
                <w:rFonts w:ascii="Arial" w:hAnsi="Arial" w:cs="Arial"/>
              </w:rPr>
            </w:pPr>
            <w:r w:rsidRPr="00777D2C">
              <w:rPr>
                <w:rFonts w:ascii="Arial" w:hAnsi="Arial" w:cs="Arial"/>
              </w:rPr>
              <w:t>WFDE5-CRU v.2.0</w:t>
            </w:r>
          </w:p>
        </w:tc>
        <w:tc>
          <w:tcPr>
            <w:tcW w:w="872" w:type="dxa"/>
            <w:tcBorders>
              <w:top w:val="nil"/>
              <w:left w:val="nil"/>
              <w:bottom w:val="single" w:sz="12" w:space="0" w:color="auto"/>
              <w:right w:val="nil"/>
            </w:tcBorders>
            <w:shd w:val="clear" w:color="auto" w:fill="auto"/>
            <w:vAlign w:val="center"/>
            <w:hideMark/>
          </w:tcPr>
          <w:p w14:paraId="3762CCCC" w14:textId="77777777" w:rsidR="00E77995" w:rsidRPr="00777D2C" w:rsidRDefault="00E77995" w:rsidP="00777D2C">
            <w:pPr>
              <w:pStyle w:val="Body"/>
              <w:rPr>
                <w:rFonts w:ascii="Arial" w:hAnsi="Arial" w:cs="Arial"/>
              </w:rPr>
            </w:pPr>
            <w:proofErr w:type="gramStart"/>
            <w:r w:rsidRPr="00777D2C">
              <w:rPr>
                <w:rFonts w:ascii="Arial" w:hAnsi="Arial" w:cs="Arial"/>
              </w:rPr>
              <w:t>R,G</w:t>
            </w:r>
            <w:proofErr w:type="gramEnd"/>
          </w:p>
        </w:tc>
        <w:tc>
          <w:tcPr>
            <w:tcW w:w="1117" w:type="dxa"/>
            <w:tcBorders>
              <w:top w:val="nil"/>
              <w:left w:val="nil"/>
              <w:bottom w:val="single" w:sz="12" w:space="0" w:color="auto"/>
              <w:right w:val="nil"/>
            </w:tcBorders>
            <w:shd w:val="clear" w:color="auto" w:fill="auto"/>
            <w:vAlign w:val="center"/>
            <w:hideMark/>
          </w:tcPr>
          <w:p w14:paraId="6457719E" w14:textId="77777777" w:rsidR="00E77995" w:rsidRPr="00777D2C" w:rsidRDefault="00E77995" w:rsidP="00777D2C">
            <w:pPr>
              <w:pStyle w:val="Body"/>
              <w:rPr>
                <w:rFonts w:ascii="Arial" w:hAnsi="Arial" w:cs="Arial"/>
              </w:rPr>
            </w:pPr>
            <w:r w:rsidRPr="00777D2C">
              <w:rPr>
                <w:rFonts w:ascii="Arial" w:hAnsi="Arial" w:cs="Arial"/>
              </w:rPr>
              <w:t>1979-2019</w:t>
            </w:r>
          </w:p>
        </w:tc>
        <w:tc>
          <w:tcPr>
            <w:tcW w:w="1183" w:type="dxa"/>
            <w:tcBorders>
              <w:top w:val="nil"/>
              <w:left w:val="nil"/>
              <w:bottom w:val="single" w:sz="12" w:space="0" w:color="auto"/>
              <w:right w:val="nil"/>
            </w:tcBorders>
            <w:shd w:val="clear" w:color="auto" w:fill="auto"/>
            <w:vAlign w:val="center"/>
            <w:hideMark/>
          </w:tcPr>
          <w:p w14:paraId="09AEAD7E" w14:textId="77777777" w:rsidR="00E77995" w:rsidRPr="00777D2C" w:rsidRDefault="00E77995" w:rsidP="00777D2C">
            <w:pPr>
              <w:pStyle w:val="Body"/>
              <w:rPr>
                <w:rFonts w:ascii="Arial" w:hAnsi="Arial" w:cs="Arial"/>
              </w:rPr>
            </w:pPr>
            <w:r w:rsidRPr="00777D2C">
              <w:rPr>
                <w:rFonts w:ascii="Arial" w:hAnsi="Arial" w:cs="Arial"/>
              </w:rPr>
              <w:t>Hourly</w:t>
            </w:r>
          </w:p>
        </w:tc>
        <w:tc>
          <w:tcPr>
            <w:tcW w:w="1095" w:type="dxa"/>
            <w:tcBorders>
              <w:top w:val="nil"/>
              <w:left w:val="nil"/>
              <w:bottom w:val="single" w:sz="12" w:space="0" w:color="auto"/>
              <w:right w:val="nil"/>
            </w:tcBorders>
            <w:shd w:val="clear" w:color="auto" w:fill="auto"/>
            <w:vAlign w:val="center"/>
            <w:hideMark/>
          </w:tcPr>
          <w:p w14:paraId="0D426E41" w14:textId="77777777" w:rsidR="00E77995" w:rsidRPr="00777D2C" w:rsidRDefault="00E77995" w:rsidP="00777D2C">
            <w:pPr>
              <w:pStyle w:val="Body"/>
              <w:rPr>
                <w:rFonts w:ascii="Arial" w:hAnsi="Arial" w:cs="Arial"/>
              </w:rPr>
            </w:pPr>
            <w:r w:rsidRPr="00777D2C">
              <w:rPr>
                <w:rFonts w:ascii="Arial" w:hAnsi="Arial" w:cs="Arial"/>
              </w:rPr>
              <w:t>Global land</w:t>
            </w:r>
          </w:p>
        </w:tc>
        <w:tc>
          <w:tcPr>
            <w:tcW w:w="1294" w:type="dxa"/>
            <w:tcBorders>
              <w:top w:val="nil"/>
              <w:left w:val="nil"/>
              <w:bottom w:val="single" w:sz="12" w:space="0" w:color="auto"/>
              <w:right w:val="nil"/>
            </w:tcBorders>
            <w:shd w:val="clear" w:color="auto" w:fill="auto"/>
            <w:vAlign w:val="center"/>
            <w:hideMark/>
          </w:tcPr>
          <w:p w14:paraId="488C5EEC" w14:textId="77777777" w:rsidR="00E77995" w:rsidRPr="00777D2C" w:rsidRDefault="00E77995" w:rsidP="00777D2C">
            <w:pPr>
              <w:pStyle w:val="Body"/>
              <w:rPr>
                <w:rFonts w:ascii="Arial" w:hAnsi="Arial" w:cs="Arial"/>
              </w:rPr>
            </w:pPr>
            <w:r w:rsidRPr="00777D2C">
              <w:rPr>
                <w:rFonts w:ascii="Arial" w:hAnsi="Arial" w:cs="Arial"/>
              </w:rPr>
              <w:t>0.5°</w:t>
            </w:r>
          </w:p>
        </w:tc>
        <w:tc>
          <w:tcPr>
            <w:tcW w:w="972" w:type="dxa"/>
            <w:tcBorders>
              <w:top w:val="nil"/>
              <w:left w:val="nil"/>
              <w:bottom w:val="single" w:sz="12" w:space="0" w:color="auto"/>
              <w:right w:val="nil"/>
            </w:tcBorders>
            <w:shd w:val="clear" w:color="auto" w:fill="auto"/>
            <w:vAlign w:val="center"/>
            <w:hideMark/>
          </w:tcPr>
          <w:p w14:paraId="4C225D20" w14:textId="77777777" w:rsidR="00E77995" w:rsidRPr="00777D2C" w:rsidRDefault="00E77995" w:rsidP="00777D2C">
            <w:pPr>
              <w:pStyle w:val="Body"/>
              <w:rPr>
                <w:rFonts w:ascii="Arial" w:hAnsi="Arial" w:cs="Arial"/>
              </w:rPr>
            </w:pPr>
            <w:r w:rsidRPr="00777D2C">
              <w:rPr>
                <w:rFonts w:ascii="Arial" w:hAnsi="Arial" w:cs="Arial"/>
              </w:rPr>
              <w:t>Stopped</w:t>
            </w:r>
          </w:p>
        </w:tc>
        <w:tc>
          <w:tcPr>
            <w:tcW w:w="1295" w:type="dxa"/>
            <w:tcBorders>
              <w:top w:val="nil"/>
              <w:left w:val="nil"/>
              <w:bottom w:val="single" w:sz="12" w:space="0" w:color="auto"/>
              <w:right w:val="nil"/>
            </w:tcBorders>
            <w:shd w:val="clear" w:color="auto" w:fill="auto"/>
            <w:vAlign w:val="center"/>
            <w:hideMark/>
          </w:tcPr>
          <w:p w14:paraId="5D5B62D9" w14:textId="77777777" w:rsidR="00E77995" w:rsidRPr="00777D2C" w:rsidRDefault="00E77995" w:rsidP="00777D2C">
            <w:pPr>
              <w:pStyle w:val="Body"/>
              <w:rPr>
                <w:rFonts w:ascii="Arial" w:hAnsi="Arial" w:cs="Arial"/>
              </w:rPr>
            </w:pPr>
            <w:r w:rsidRPr="00777D2C">
              <w:rPr>
                <w:rFonts w:ascii="Arial" w:hAnsi="Arial" w:cs="Arial"/>
              </w:rPr>
              <w:t>(Cucchi et al., 2020)</w:t>
            </w:r>
          </w:p>
        </w:tc>
      </w:tr>
      <w:tr w:rsidR="00E77995" w:rsidRPr="00777D2C" w14:paraId="0E943387" w14:textId="77777777" w:rsidTr="00E5355A">
        <w:trPr>
          <w:trHeight w:val="1928"/>
        </w:trPr>
        <w:tc>
          <w:tcPr>
            <w:tcW w:w="1306" w:type="dxa"/>
            <w:tcBorders>
              <w:top w:val="nil"/>
              <w:left w:val="nil"/>
              <w:bottom w:val="single" w:sz="12" w:space="0" w:color="auto"/>
              <w:right w:val="nil"/>
            </w:tcBorders>
            <w:shd w:val="clear" w:color="auto" w:fill="auto"/>
            <w:vAlign w:val="center"/>
            <w:hideMark/>
          </w:tcPr>
          <w:p w14:paraId="1C530642" w14:textId="77777777" w:rsidR="00E77995" w:rsidRPr="00777D2C" w:rsidRDefault="00E77995" w:rsidP="00777D2C">
            <w:pPr>
              <w:pStyle w:val="Body"/>
              <w:rPr>
                <w:rFonts w:ascii="Arial" w:hAnsi="Arial" w:cs="Arial"/>
              </w:rPr>
            </w:pPr>
            <w:r w:rsidRPr="00777D2C">
              <w:rPr>
                <w:rFonts w:ascii="Arial" w:hAnsi="Arial" w:cs="Arial"/>
              </w:rPr>
              <w:t>WFDE5-CRU-GPCC v.2.0</w:t>
            </w:r>
          </w:p>
        </w:tc>
        <w:tc>
          <w:tcPr>
            <w:tcW w:w="872" w:type="dxa"/>
            <w:tcBorders>
              <w:top w:val="nil"/>
              <w:left w:val="nil"/>
              <w:bottom w:val="single" w:sz="12" w:space="0" w:color="auto"/>
              <w:right w:val="nil"/>
            </w:tcBorders>
            <w:shd w:val="clear" w:color="auto" w:fill="auto"/>
            <w:vAlign w:val="center"/>
            <w:hideMark/>
          </w:tcPr>
          <w:p w14:paraId="5068F8A8" w14:textId="77777777" w:rsidR="00E77995" w:rsidRPr="00777D2C" w:rsidRDefault="00E77995" w:rsidP="00777D2C">
            <w:pPr>
              <w:pStyle w:val="Body"/>
              <w:rPr>
                <w:rFonts w:ascii="Arial" w:hAnsi="Arial" w:cs="Arial"/>
              </w:rPr>
            </w:pPr>
            <w:proofErr w:type="gramStart"/>
            <w:r w:rsidRPr="00777D2C">
              <w:rPr>
                <w:rFonts w:ascii="Arial" w:hAnsi="Arial" w:cs="Arial"/>
              </w:rPr>
              <w:t>R,G</w:t>
            </w:r>
            <w:proofErr w:type="gramEnd"/>
          </w:p>
        </w:tc>
        <w:tc>
          <w:tcPr>
            <w:tcW w:w="1117" w:type="dxa"/>
            <w:tcBorders>
              <w:top w:val="nil"/>
              <w:left w:val="nil"/>
              <w:bottom w:val="single" w:sz="12" w:space="0" w:color="auto"/>
              <w:right w:val="nil"/>
            </w:tcBorders>
            <w:shd w:val="clear" w:color="auto" w:fill="auto"/>
            <w:vAlign w:val="center"/>
            <w:hideMark/>
          </w:tcPr>
          <w:p w14:paraId="66181AAC" w14:textId="77777777" w:rsidR="00E77995" w:rsidRPr="00777D2C" w:rsidRDefault="00E77995" w:rsidP="00777D2C">
            <w:pPr>
              <w:pStyle w:val="Body"/>
              <w:rPr>
                <w:rFonts w:ascii="Arial" w:hAnsi="Arial" w:cs="Arial"/>
              </w:rPr>
            </w:pPr>
            <w:r w:rsidRPr="00777D2C">
              <w:rPr>
                <w:rFonts w:ascii="Arial" w:hAnsi="Arial" w:cs="Arial"/>
              </w:rPr>
              <w:t>1979-2019</w:t>
            </w:r>
          </w:p>
        </w:tc>
        <w:tc>
          <w:tcPr>
            <w:tcW w:w="1183" w:type="dxa"/>
            <w:tcBorders>
              <w:top w:val="nil"/>
              <w:left w:val="nil"/>
              <w:bottom w:val="single" w:sz="12" w:space="0" w:color="auto"/>
              <w:right w:val="nil"/>
            </w:tcBorders>
            <w:shd w:val="clear" w:color="auto" w:fill="auto"/>
            <w:vAlign w:val="center"/>
            <w:hideMark/>
          </w:tcPr>
          <w:p w14:paraId="45C429ED" w14:textId="77777777" w:rsidR="00E77995" w:rsidRPr="00777D2C" w:rsidRDefault="00E77995" w:rsidP="00777D2C">
            <w:pPr>
              <w:pStyle w:val="Body"/>
              <w:rPr>
                <w:rFonts w:ascii="Arial" w:hAnsi="Arial" w:cs="Arial"/>
              </w:rPr>
            </w:pPr>
            <w:r w:rsidRPr="00777D2C">
              <w:rPr>
                <w:rFonts w:ascii="Arial" w:hAnsi="Arial" w:cs="Arial"/>
              </w:rPr>
              <w:t>Hourly</w:t>
            </w:r>
          </w:p>
        </w:tc>
        <w:tc>
          <w:tcPr>
            <w:tcW w:w="1095" w:type="dxa"/>
            <w:tcBorders>
              <w:top w:val="nil"/>
              <w:left w:val="nil"/>
              <w:bottom w:val="single" w:sz="12" w:space="0" w:color="auto"/>
              <w:right w:val="nil"/>
            </w:tcBorders>
            <w:shd w:val="clear" w:color="auto" w:fill="auto"/>
            <w:vAlign w:val="center"/>
            <w:hideMark/>
          </w:tcPr>
          <w:p w14:paraId="11894317" w14:textId="77777777" w:rsidR="00E77995" w:rsidRPr="00777D2C" w:rsidRDefault="00E77995" w:rsidP="00777D2C">
            <w:pPr>
              <w:pStyle w:val="Body"/>
              <w:rPr>
                <w:rFonts w:ascii="Arial" w:hAnsi="Arial" w:cs="Arial"/>
              </w:rPr>
            </w:pPr>
            <w:r w:rsidRPr="00777D2C">
              <w:rPr>
                <w:rFonts w:ascii="Arial" w:hAnsi="Arial" w:cs="Arial"/>
              </w:rPr>
              <w:t>Global land</w:t>
            </w:r>
          </w:p>
        </w:tc>
        <w:tc>
          <w:tcPr>
            <w:tcW w:w="1294" w:type="dxa"/>
            <w:tcBorders>
              <w:top w:val="nil"/>
              <w:left w:val="nil"/>
              <w:bottom w:val="single" w:sz="12" w:space="0" w:color="auto"/>
              <w:right w:val="nil"/>
            </w:tcBorders>
            <w:shd w:val="clear" w:color="auto" w:fill="auto"/>
            <w:vAlign w:val="center"/>
            <w:hideMark/>
          </w:tcPr>
          <w:p w14:paraId="59DF8299" w14:textId="77777777" w:rsidR="00E77995" w:rsidRPr="00777D2C" w:rsidRDefault="00E77995" w:rsidP="00777D2C">
            <w:pPr>
              <w:pStyle w:val="Body"/>
              <w:rPr>
                <w:rFonts w:ascii="Arial" w:hAnsi="Arial" w:cs="Arial"/>
              </w:rPr>
            </w:pPr>
            <w:r w:rsidRPr="00777D2C">
              <w:rPr>
                <w:rFonts w:ascii="Arial" w:hAnsi="Arial" w:cs="Arial"/>
              </w:rPr>
              <w:t>0.5°</w:t>
            </w:r>
          </w:p>
        </w:tc>
        <w:tc>
          <w:tcPr>
            <w:tcW w:w="972" w:type="dxa"/>
            <w:tcBorders>
              <w:top w:val="nil"/>
              <w:left w:val="nil"/>
              <w:bottom w:val="single" w:sz="12" w:space="0" w:color="auto"/>
              <w:right w:val="nil"/>
            </w:tcBorders>
            <w:shd w:val="clear" w:color="auto" w:fill="auto"/>
            <w:vAlign w:val="center"/>
            <w:hideMark/>
          </w:tcPr>
          <w:p w14:paraId="6EA21F17" w14:textId="77777777" w:rsidR="00E77995" w:rsidRPr="00777D2C" w:rsidRDefault="00E77995" w:rsidP="00777D2C">
            <w:pPr>
              <w:pStyle w:val="Body"/>
              <w:rPr>
                <w:rFonts w:ascii="Arial" w:hAnsi="Arial" w:cs="Arial"/>
              </w:rPr>
            </w:pPr>
            <w:r w:rsidRPr="00777D2C">
              <w:rPr>
                <w:rFonts w:ascii="Arial" w:hAnsi="Arial" w:cs="Arial"/>
              </w:rPr>
              <w:t>Stopped</w:t>
            </w:r>
          </w:p>
        </w:tc>
        <w:tc>
          <w:tcPr>
            <w:tcW w:w="1295" w:type="dxa"/>
            <w:tcBorders>
              <w:top w:val="nil"/>
              <w:left w:val="nil"/>
              <w:bottom w:val="single" w:sz="12" w:space="0" w:color="auto"/>
              <w:right w:val="nil"/>
            </w:tcBorders>
            <w:shd w:val="clear" w:color="auto" w:fill="auto"/>
            <w:vAlign w:val="center"/>
            <w:hideMark/>
          </w:tcPr>
          <w:p w14:paraId="5C8FAAB1" w14:textId="77777777" w:rsidR="00E77995" w:rsidRPr="00777D2C" w:rsidRDefault="00E77995" w:rsidP="00777D2C">
            <w:pPr>
              <w:pStyle w:val="Body"/>
              <w:rPr>
                <w:rFonts w:ascii="Arial" w:hAnsi="Arial" w:cs="Arial"/>
              </w:rPr>
            </w:pPr>
            <w:r w:rsidRPr="00777D2C">
              <w:rPr>
                <w:rFonts w:ascii="Arial" w:hAnsi="Arial" w:cs="Arial"/>
              </w:rPr>
              <w:t>(Cucchi et al., 2020)</w:t>
            </w:r>
          </w:p>
        </w:tc>
      </w:tr>
    </w:tbl>
    <w:p w14:paraId="668972BF" w14:textId="77777777" w:rsidR="00777D2C" w:rsidRPr="00777D2C" w:rsidRDefault="00777D2C" w:rsidP="00777D2C">
      <w:pPr>
        <w:pStyle w:val="Body"/>
        <w:rPr>
          <w:rFonts w:ascii="Arial" w:hAnsi="Arial" w:cs="Arial"/>
        </w:rPr>
      </w:pPr>
    </w:p>
    <w:p w14:paraId="4203E5C6" w14:textId="77777777" w:rsidR="00777D2C" w:rsidRPr="00777D2C" w:rsidRDefault="00777D2C" w:rsidP="00777D2C">
      <w:pPr>
        <w:pStyle w:val="Body"/>
        <w:rPr>
          <w:rFonts w:ascii="Arial" w:hAnsi="Arial" w:cs="Arial"/>
          <w:lang w:val="en-GB"/>
        </w:rPr>
      </w:pPr>
    </w:p>
    <w:p w14:paraId="2A92B559" w14:textId="77777777" w:rsidR="00777D2C" w:rsidRPr="00777D2C" w:rsidRDefault="00777D2C" w:rsidP="00777D2C">
      <w:pPr>
        <w:pStyle w:val="Body"/>
        <w:rPr>
          <w:rFonts w:ascii="Arial" w:hAnsi="Arial" w:cs="Arial"/>
        </w:rPr>
      </w:pPr>
      <w:r w:rsidRPr="00777D2C">
        <w:rPr>
          <w:rFonts w:ascii="Arial" w:hAnsi="Arial" w:cs="Arial"/>
          <w:noProof/>
        </w:rPr>
        <w:drawing>
          <wp:inline distT="0" distB="0" distL="0" distR="0" wp14:anchorId="1ED4CC85" wp14:editId="1768E794">
            <wp:extent cx="5577841"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8616" cy="3486634"/>
                    </a:xfrm>
                    <a:prstGeom prst="rect">
                      <a:avLst/>
                    </a:prstGeom>
                  </pic:spPr>
                </pic:pic>
              </a:graphicData>
            </a:graphic>
          </wp:inline>
        </w:drawing>
      </w:r>
    </w:p>
    <w:p w14:paraId="5943D7B2" w14:textId="73343F0C" w:rsidR="00777D2C" w:rsidRPr="00583AB8" w:rsidRDefault="00777D2C" w:rsidP="00777D2C">
      <w:pPr>
        <w:pStyle w:val="Body"/>
        <w:spacing w:after="0"/>
        <w:rPr>
          <w:rFonts w:ascii="Arial" w:hAnsi="Arial" w:cs="Arial"/>
          <w:b/>
          <w:bCs/>
        </w:rPr>
      </w:pPr>
      <w:r w:rsidRPr="00583AB8">
        <w:rPr>
          <w:rFonts w:ascii="Arial" w:hAnsi="Arial" w:cs="Arial"/>
          <w:b/>
          <w:bCs/>
        </w:rPr>
        <w:t>Fig</w:t>
      </w:r>
      <w:r w:rsidR="00583AB8" w:rsidRPr="00583AB8">
        <w:rPr>
          <w:rFonts w:ascii="Arial" w:hAnsi="Arial" w:cs="Arial"/>
          <w:b/>
          <w:bCs/>
        </w:rPr>
        <w:t>.</w:t>
      </w:r>
      <w:r w:rsidRPr="00583AB8">
        <w:rPr>
          <w:rFonts w:ascii="Arial" w:hAnsi="Arial" w:cs="Arial"/>
          <w:b/>
          <w:bCs/>
        </w:rPr>
        <w:t xml:space="preserve"> </w:t>
      </w:r>
      <w:r w:rsidR="00583AB8" w:rsidRPr="00BA0B22">
        <w:rPr>
          <w:rFonts w:ascii="Arial" w:hAnsi="Arial" w:cs="Arial"/>
          <w:b/>
          <w:bCs/>
        </w:rPr>
        <w:t>2</w:t>
      </w:r>
      <w:r w:rsidR="00583AB8" w:rsidRPr="00583AB8">
        <w:rPr>
          <w:rFonts w:ascii="Arial" w:hAnsi="Arial" w:cs="Arial"/>
          <w:b/>
          <w:bCs/>
        </w:rPr>
        <w:t>.</w:t>
      </w:r>
      <w:r w:rsidRPr="00583AB8">
        <w:rPr>
          <w:rFonts w:ascii="Arial" w:hAnsi="Arial" w:cs="Arial"/>
          <w:b/>
          <w:bCs/>
        </w:rPr>
        <w:t xml:space="preserve"> Availability of flow data over 1984-2004 period. Missing data are plotted in red, whereas available data are shown in green.</w:t>
      </w:r>
    </w:p>
    <w:p w14:paraId="676F4637" w14:textId="77777777" w:rsidR="00790ADA" w:rsidRPr="00FB3A86" w:rsidRDefault="00790ADA" w:rsidP="00441B6F">
      <w:pPr>
        <w:pStyle w:val="Body"/>
        <w:spacing w:after="0"/>
        <w:rPr>
          <w:rFonts w:ascii="Arial" w:hAnsi="Arial" w:cs="Arial"/>
        </w:rPr>
      </w:pPr>
    </w:p>
    <w:p w14:paraId="32E590E9" w14:textId="15BD4E5D" w:rsidR="00AA74E0" w:rsidRDefault="00AA74E0" w:rsidP="00441B6F">
      <w:pPr>
        <w:pStyle w:val="Body"/>
        <w:spacing w:after="0"/>
        <w:rPr>
          <w:rFonts w:ascii="Arial" w:hAnsi="Arial" w:cs="Arial"/>
          <w:b/>
          <w:caps/>
        </w:rPr>
      </w:pPr>
      <w:r w:rsidRPr="00C30A0F">
        <w:rPr>
          <w:rFonts w:ascii="Arial" w:hAnsi="Arial" w:cs="Arial"/>
          <w:b/>
          <w:caps/>
          <w:sz w:val="22"/>
        </w:rPr>
        <w:t>2.</w:t>
      </w:r>
      <w:r w:rsidR="00913D61">
        <w:rPr>
          <w:rFonts w:ascii="Arial" w:hAnsi="Arial" w:cs="Arial"/>
          <w:b/>
          <w:caps/>
          <w:sz w:val="22"/>
        </w:rPr>
        <w:t>2</w:t>
      </w:r>
      <w:r w:rsidRPr="00C30A0F">
        <w:rPr>
          <w:rFonts w:ascii="Arial" w:hAnsi="Arial" w:cs="Arial"/>
          <w:b/>
          <w:caps/>
          <w:sz w:val="22"/>
        </w:rPr>
        <w:t xml:space="preserve"> </w:t>
      </w:r>
      <w:r w:rsidR="00386132" w:rsidRPr="00386132">
        <w:rPr>
          <w:rFonts w:ascii="Arial" w:hAnsi="Arial" w:cs="Arial"/>
          <w:b/>
          <w:sz w:val="22"/>
        </w:rPr>
        <w:t xml:space="preserve">Description of the GR4J model </w:t>
      </w:r>
    </w:p>
    <w:p w14:paraId="5420D83A" w14:textId="77777777" w:rsidR="00386132" w:rsidRDefault="00386132" w:rsidP="00441B6F">
      <w:pPr>
        <w:pStyle w:val="Body"/>
        <w:spacing w:after="0"/>
        <w:rPr>
          <w:rFonts w:ascii="Arial" w:hAnsi="Arial" w:cs="Arial"/>
          <w:b/>
          <w:caps/>
        </w:rPr>
      </w:pPr>
    </w:p>
    <w:p w14:paraId="51936DF4" w14:textId="30F2C90F" w:rsidR="00103A7A" w:rsidRPr="00103A7A" w:rsidRDefault="00103A7A" w:rsidP="00103A7A">
      <w:pPr>
        <w:pStyle w:val="Body"/>
        <w:rPr>
          <w:rFonts w:ascii="Arial" w:hAnsi="Arial" w:cs="Arial"/>
          <w:lang w:val="en-GB"/>
        </w:rPr>
      </w:pPr>
      <w:r w:rsidRPr="00103A7A">
        <w:rPr>
          <w:rFonts w:ascii="Arial" w:hAnsi="Arial" w:cs="Arial"/>
          <w:lang w:val="en-GB"/>
        </w:rPr>
        <w:t xml:space="preserve">The GR4J model (Génie Rural à 4 </w:t>
      </w:r>
      <w:proofErr w:type="spellStart"/>
      <w:r w:rsidRPr="00103A7A">
        <w:rPr>
          <w:rFonts w:ascii="Arial" w:hAnsi="Arial" w:cs="Arial"/>
          <w:lang w:val="en-GB"/>
        </w:rPr>
        <w:t>paramètres</w:t>
      </w:r>
      <w:proofErr w:type="spellEnd"/>
      <w:r w:rsidRPr="00103A7A">
        <w:rPr>
          <w:rFonts w:ascii="Arial" w:hAnsi="Arial" w:cs="Arial"/>
          <w:lang w:val="en-GB"/>
        </w:rPr>
        <w:t xml:space="preserve"> au pas de temps </w:t>
      </w:r>
      <w:proofErr w:type="spellStart"/>
      <w:r w:rsidRPr="00103A7A">
        <w:rPr>
          <w:rFonts w:ascii="Arial" w:hAnsi="Arial" w:cs="Arial"/>
          <w:lang w:val="en-GB"/>
        </w:rPr>
        <w:t>journalier</w:t>
      </w:r>
      <w:proofErr w:type="spellEnd"/>
      <w:r w:rsidRPr="00103A7A">
        <w:rPr>
          <w:rFonts w:ascii="Arial" w:hAnsi="Arial" w:cs="Arial"/>
          <w:lang w:val="en-GB"/>
        </w:rPr>
        <w:t xml:space="preserve">) is a lumped rainfall-runoff model with four (04) parameters and a daily time step. The effectiveness of this model in simulating flows in West Africa has been confirmed in several studies </w:t>
      </w:r>
      <w:r w:rsidR="00991964">
        <w:rPr>
          <w:rFonts w:ascii="Arial" w:hAnsi="Arial" w:cs="Arial"/>
          <w:lang w:val="en-GB"/>
        </w:rPr>
        <w:fldChar w:fldCharType="begin"/>
      </w:r>
      <w:r w:rsidR="00C62372">
        <w:rPr>
          <w:rFonts w:ascii="Arial" w:hAnsi="Arial" w:cs="Arial"/>
          <w:lang w:val="en-GB"/>
        </w:rPr>
        <w:instrText xml:space="preserve"> ADDIN ZOTERO_ITEM CSL_CITATION {"citationID":"3G12zOGL","properties":{"formattedCitation":"[3,4,16,20]","plainCitation":"[3,4,16,20]","noteIndex":0},"citationItems":[{"id":1595,"uris":["http://zotero.org/users/7237204/items/5RHE7I3Y"],"itemData":{"id":1595,"type":"article-journal","abstract":"This research investigated the effect of climate change on the two main river basins of Senegal in West Africa: the Senegal and Gambia River Basins. We used downscaled projected future rainfall and potential evapotranspiration based on projected temperature from six General Circulation Models (CanESM2, CNRM, CSIRO, HadGEM2-CC, HadGEM2-ES, and MIROC5) and two scenarios (RCP4.5 and RCP8.5) to force the GR4J model. The GR4J model was calibrated and validated using observed daily rainfall, potential evapotranspiration from observed daily temperature, and streamﬂow data. For the cross-validation, two periods for each river basin were considered: 1961–1982 and 1983–2004 for the Senegal River Basin at Baﬁng Makana, and 1969–1985 and 1986–2000 for the Gambia River Basin at Mako. Model efﬁciency is evaluated using a multi-criteria function (Fagg) which aggregates Nash and Sutcliffe criteria, cumulative volume error, and mean volume error. Alternating periods of simulation for calibration and validation were used. This process allows us to choose the parameters that best reﬂect the rainfall-runoff relationship. Once the model was calibrated and validated, we simulated streamﬂow at Baﬁng Makana and Mako stations in the near future at a daily scale. The characteristic ﬂow rates were calculated to evaluate their possible evolution under the projected climate scenarios at the 2050 horizon. For the near future (2050 horizon), compared to the 1971–2000 reference period, results showed that for both river basins, multi-model ensemble predicted a decrease of annual streamﬂow from 8% (Senegal River Basin) to 22% (Gambia River Basin) under the RCP4.5 scenario. Under the RCP8.5 scenario, the decrease is more pronounced: 16% (Senegal River Basin) and 26% (Gambia River Basin). The Gambia River Basin will be more affected by the climate change.","container-title":"Hydrology","DOI":"10.3390/hydrology5010021","ISSN":"2306-5338","issue":"1","journalAbbreviation":"Hydrology","language":"en","page":"21","source":"DOI.org (Crossref)","title":"Future Climate Change Impacts on Streamflows of Two Main West Africa River Basins: Senegal and Gambia","title-short":"Future Climate Change Impacts on Streamflows of Two Main West Africa River Basins","volume":"5","author":[{"family":"Bodian","given":"Ansoumana"},{"family":"Dezetter","given":"Alain"},{"family":"Diop","given":"Lamine"},{"family":"Deme","given":"Abdoulaye"},{"family":"Djaman","given":"Koffi"},{"family":"Diop","given":"Aliou"}],"issued":{"date-parts":[["2018",3,16]]}}},{"id":1335,"uris":["http://zotero.org/users/7237204/items/T99DFF5F"],"itemData":{"id":1335,"type":"article-journal","abstract":"Abstract\n            Satellite precipitation products have been largely improved in the recent years particularly with the launch of the global precipitation measurement (GPM) core satellite. Moreover, the development of techniques for exploiting the information provided by satellite soil moisture to complement/enhance precipitation products have improved the accuracy of accumulated rainfall estimates over land. Such satellite enhanced precipitation products, available with a short latency (&lt; 1 day), represent an important and new source of information for river flow prediction and water resources management, particularly in developing countries in which ground observations are scarcely available and the access to such data is not always ensured. In this study, three recently developed rainfall products obtained from the integration of GPM rainfall and satellite soil moisture products have been used; namely GPM+SM2RAIN, PRISM-SMOS, and PRISM-SMAP. The prediction of observed daily river discharge at 10 basins located in Europe (4), West Africa (3) and South Africa (3) is carried out. For comparison, we have also considered three rainfall products based on: (1) GPM only, i.e., the Early Run version of the Integrated Multi-Satellite Retrievals for GPM (GPM-ER), (2) rain gauges, i.e., the Global Precipitation Climatology Centre, and (3) the latest European Centre for Medium-Range Weather Forecasts reanalysis, ERA5. Three different conceptual and lumped rainfall-runoff models are employed to obtain robust and reliable results over the 3-year data period 2015–2017. Results indicate that, particularly over scarcely gauged areas (West Africa), the integrated products outperform both ground- and reanalysis-based rainfall estimates. For all basins, the GPM+SM2RAIN product is performing the best among the short latency products with mean Kling–Gupta Efficiency (KGE) equal to 0.87, and significantly better than GPM-ER (mean KGE = 0.77). The integrated products are found to reproduce particularly well the high flows. These results highlight the strong need to disseminate such integrated satellite rainfall products for hydrological (and agricultural) applications in poorly gauged areas such as Africa and South America.","container-title":"Scientific Reports","DOI":"10.1038/s41598-020-69343-x","ISSN":"2045-2322","issue":"1","journalAbbreviation":"Sci Rep","language":"en","page":"12517","source":"DOI.org (Crossref)","title":"River flow prediction in data scarce regions: soil moisture integrated satellite rainfall products outperform rain gauge observations in West Africa","title-short":"River flow prediction in data scarce regions","volume":"10","author":[{"family":"Brocca","given":"Luca"},{"family":"Massari","given":"Christian"},{"family":"Pellarin","given":"Thierry"},{"family":"Filippucci","given":"Paolo"},{"family":"Ciabatta","given":"Luca"},{"family":"Camici","given":"Stefania"},{"family":"Kerr","given":"Yann H."},{"family":"Fernández-Prieto","given":"Diego"}],"issued":{"date-parts":[["2020",7,27]]}}},{"id":1601,"uris":["http://zotero.org/users/7237204/items/7U8QT29V"],"itemData":{"id":1601,"type":"article-journal","abstract":"The Ouémé watersheds at Bétérou and Bonou has been recently facing increased sensitivity to extreme hydroclimatic phenomena that occurred by ﬂooding or drought events. In the same time, the population growth and the related socio-economic activities increased the pressure state on water resources. In this context, hydrological modeling is an important issue and this study aims at analyzing the calibration of the hydrological model GR4J based on PET Penman-Monteith and Oudin methods. Daily rainfall, Penman-Monteith and Oudin evapotranspiration and daily data ﬂow from the Bétérou and Bonou hydrometric stations on the Ouémé Basin have been implemented in the GR4J model over the period 1971 to 2010. Oudin PET values are slightly higher than the Penman-Monteith PET ones. However, the difference between the two PET methods have only few impacts on the optimization and performance criteria of the GR4J model. The Nash values ranges from 0.83 to 0.91 in Bonou, and 0.52 to 0.70 in Bétérou for the calibration in dry period, while in validation, they are 0.59 to 0.78 in Bétérou, and 0.56 to 0.88 in Bonou in wet season. In view of these results, with the two PET methods used which do not result from the same climatic variables, it should be said that the formulation of PET has only few impacts on the results of GR4J for these tropical basins.","container-title":"Proceedings of the International Association of Hydrological Sciences","DOI":"10.5194/piahs-383-163-2020","ISSN":"2199-899X","journalAbbreviation":"Proc. IAHS","language":"en","page":"163-169","source":"DOI.org (Crossref)","title":"Calibration of the hydrological model GR4J from potential evapotranspiration estimates by the Penman-Monteith and Oudin methods in the Ouémé watershed (West Africa)","volume":"383","author":[{"family":"Kodja","given":"Domiho Japhet"},{"family":"Akognongbé","given":"Arsène J. Sègla"},{"family":"Amoussou","given":"Ernest"},{"family":"Mahé","given":"Gil"},{"family":"Vissin","given":"E. Wilfrid"},{"family":"Paturel","given":"Jean-Emmanuel"},{"family":"Houndénou","given":"Constant"}],"issued":{"date-parts":[["2020",9,16]]}}},{"id":1602,"uris":["http://zotero.org/users/7237204/items/YJWTPCKG"],"itemData":{"id":1602,"type":"article-journal","abstract":"This study aims to assess simulated surface runoff before and after dam construction in the Mono catchment (West Africa) using two lumped models: GR4J (Rural Engineering with 4 Daily Parameters) and IHACRES (Identiﬁcation of unit Hydrographs and Component ﬂows from Rainfall, Evapotranspiration and Stream data) over two different periods (1964–1986 and 1988–2010). Daily rainfall, mean temperature, evapotranspiration and discharge in situ data were collected for the period 1964–2010. After the model’s initialization, calibration and validation; performances analysis have been carried out using multi-objectives functions developed in R software (version 3.5.3). The results indicate that statistical metrics such as the coefﬁcient of determination (R2), the Kling–Gupta Efﬁciency (KGE), the Nash–Sutcliffe coefﬁcient (NSE) and the Percent of Bias (PBIAS) provide satisfactory insights over the ﬁrst period of simulation (1964–1986) and low performances over the second period of simulation (1988–2010). In particular, IHACRES model underestimates extreme high runoff of Mono catchment between 1964 and 1986. Conversely, GR4J model overestimates extreme high runoff and has been found to be better for runoff prediction of the river only between 1964 and 1986. Moreover, the study deduced that the robustness of runoff simulation between 1964 and 1986 is better than between 1988 and 2010. Therefore, the weakness of simulated runoff between 1988 and 2010 was certainly due to dam management in the catchment. The study suggests that land cover changes impacts, soil proprieties and climate may also affect surface runoff in the catchment.","container-title":"Proceedings of the International Association of Hydrological Sciences","DOI":"10.5194/piahs-384-63-2021","ISSN":"2199-899X","journalAbbreviation":"Proc. IAHS","language":"en","page":"63-68","source":"DOI.org (Crossref)","title":"Surface runoff prediction and comparison using IHACRES and GR4J lumped models in the Mono catchment, West Africa","volume":"384","author":[{"family":"Koubodana","given":"Houteta Djan'na"},{"family":"Atchonouglo","given":"Kossi"},{"family":"Adounkpe","given":"Julien G."},{"family":"Amoussou","given":"Ernest"},{"family":"Kodja","given":"Domiho Japhet"},{"family":"Koungbanane","given":"Dambré"},{"family":"Afoudji","given":"Koba Yaovi"},{"family":"Lombo","given":"Yao"},{"family":"Kpemoua","given":"Kossi E."}],"issued":{"date-parts":[["2021",11,16]]}}}],"schema":"https://github.com/citation-style-language/schema/raw/master/csl-citation.json"} </w:instrText>
      </w:r>
      <w:r w:rsidR="00991964">
        <w:rPr>
          <w:rFonts w:ascii="Arial" w:hAnsi="Arial" w:cs="Arial"/>
          <w:lang w:val="en-GB"/>
        </w:rPr>
        <w:fldChar w:fldCharType="separate"/>
      </w:r>
      <w:r w:rsidR="00C62372" w:rsidRPr="00C62372">
        <w:rPr>
          <w:rFonts w:ascii="Arial" w:hAnsi="Arial" w:cs="Arial"/>
        </w:rPr>
        <w:t>[3,4,16,20]</w:t>
      </w:r>
      <w:r w:rsidR="00991964">
        <w:rPr>
          <w:rFonts w:ascii="Arial" w:hAnsi="Arial" w:cs="Arial"/>
          <w:lang w:val="en-GB"/>
        </w:rPr>
        <w:fldChar w:fldCharType="end"/>
      </w:r>
      <w:r w:rsidRPr="00103A7A">
        <w:rPr>
          <w:rFonts w:ascii="Arial" w:hAnsi="Arial" w:cs="Arial"/>
          <w:lang w:val="en-GB"/>
        </w:rPr>
        <w:t xml:space="preserve"> Several versions of this model exist. The version presented here was revised by Perrin et al. (2003).</w:t>
      </w:r>
    </w:p>
    <w:p w14:paraId="7AF6324C" w14:textId="77777777" w:rsidR="00386132" w:rsidRPr="00386132" w:rsidRDefault="00386132" w:rsidP="00386132">
      <w:pPr>
        <w:pStyle w:val="Body"/>
        <w:rPr>
          <w:rFonts w:ascii="Arial" w:hAnsi="Arial" w:cs="Arial"/>
        </w:rPr>
      </w:pPr>
      <w:r w:rsidRPr="00386132">
        <w:rPr>
          <w:rFonts w:ascii="Arial" w:hAnsi="Arial" w:cs="Arial"/>
          <w:noProof/>
        </w:rPr>
        <w:lastRenderedPageBreak/>
        <w:drawing>
          <wp:inline distT="0" distB="0" distL="0" distR="0" wp14:anchorId="7E289FF2" wp14:editId="778CF7AE">
            <wp:extent cx="4019177" cy="4239949"/>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5203" cy="4246306"/>
                    </a:xfrm>
                    <a:prstGeom prst="rect">
                      <a:avLst/>
                    </a:prstGeom>
                    <a:noFill/>
                    <a:ln>
                      <a:noFill/>
                    </a:ln>
                  </pic:spPr>
                </pic:pic>
              </a:graphicData>
            </a:graphic>
          </wp:inline>
        </w:drawing>
      </w:r>
    </w:p>
    <w:p w14:paraId="51F47AB4" w14:textId="08C72B26" w:rsidR="00386132" w:rsidRPr="00583AB8" w:rsidRDefault="00386132" w:rsidP="00386132">
      <w:pPr>
        <w:pStyle w:val="Body"/>
        <w:spacing w:after="0"/>
        <w:rPr>
          <w:rFonts w:ascii="Arial" w:hAnsi="Arial" w:cs="Arial"/>
          <w:b/>
          <w:bCs/>
        </w:rPr>
      </w:pPr>
      <w:r w:rsidRPr="00583AB8">
        <w:rPr>
          <w:rFonts w:ascii="Arial" w:hAnsi="Arial" w:cs="Arial"/>
          <w:b/>
          <w:bCs/>
        </w:rPr>
        <w:t>Fig</w:t>
      </w:r>
      <w:r w:rsidR="00583AB8" w:rsidRPr="00583AB8">
        <w:rPr>
          <w:rFonts w:ascii="Arial" w:hAnsi="Arial" w:cs="Arial"/>
          <w:b/>
          <w:bCs/>
        </w:rPr>
        <w:t>. 3</w:t>
      </w:r>
      <w:r w:rsidR="00583AB8">
        <w:rPr>
          <w:rFonts w:ascii="Arial" w:hAnsi="Arial" w:cs="Arial"/>
          <w:b/>
          <w:bCs/>
        </w:rPr>
        <w:t>.</w:t>
      </w:r>
      <w:r w:rsidRPr="00583AB8">
        <w:rPr>
          <w:rFonts w:ascii="Arial" w:hAnsi="Arial" w:cs="Arial"/>
          <w:b/>
          <w:bCs/>
        </w:rPr>
        <w:t xml:space="preserve"> Diagram of the GR4J rainfall-runoff model </w:t>
      </w:r>
      <w:r w:rsidR="00991964" w:rsidRPr="00583AB8">
        <w:rPr>
          <w:rFonts w:ascii="Arial" w:hAnsi="Arial" w:cs="Arial"/>
          <w:b/>
          <w:bCs/>
        </w:rPr>
        <w:fldChar w:fldCharType="begin"/>
      </w:r>
      <w:r w:rsidR="00C62372">
        <w:rPr>
          <w:rFonts w:ascii="Arial" w:hAnsi="Arial" w:cs="Arial"/>
          <w:b/>
          <w:bCs/>
        </w:rPr>
        <w:instrText xml:space="preserve"> ADDIN ZOTERO_ITEM CSL_CITATION {"citationID":"FrsU5Fag","properties":{"formattedCitation":"[23]","plainCitation":"[23]","noteIndex":0},"citationItems":[{"id":1313,"uris":["http://zotero.org/users/7237204/items/JL7UA8S5"],"itemData":{"id":1313,"type":"article-journal","abstract":"Hydrologists have been struggling over the past decades to improve rainfall-runoff models. As a consequence, models proposed 20 – 30 years ago still keep evolving as progress is made in the understanding of catchment hydrological behaviour. Here we present the GR4J model, a daily lumped rainfall-runoff model which is the result of a continuous improvement process over the last 15 years. The article provides the mathematical formulation of a new four-parameter version of the model. Model performance is assessed on a large sample of catchments: compared to other rainfall-runoff models, the GR4J performance is among the best ones. It also gives better results than the previous three-parameter model version, especially in the simulation of low ﬂows. The tests indicate that a four-parameter structure corresponds to the maximum level of complexity that could be afforded in the model. Adding more free parameters did not bring signiﬁcant improvements. The gain in model robustness with this new version should enhance the conﬁdence in the practical use of this simple model for water engineering and resource management. The discussion underlines the potential limits introduced in the modelling process when one relies on a priori concepts in building a model structure and it stresses the value of large catchment samples to assess models.","container-title":"Journal of Hydrology","DOI":"10.1016/S0022-1694(03)00225-7","ISSN":"00221694","issue":"1-4","journalAbbreviation":"Journal of Hydrology","language":"en","page":"275-289","source":"DOI.org (Crossref)","title":"Improvement of a parsimonious model for streamflow simulation","volume":"279","author":[{"family":"Perrin","given":"Charles"},{"family":"Michel","given":"Claude"},{"family":"Andréassian","given":"Vazken"}],"issued":{"date-parts":[["2003",8]]}}}],"schema":"https://github.com/citation-style-language/schema/raw/master/csl-citation.json"} </w:instrText>
      </w:r>
      <w:r w:rsidR="00991964" w:rsidRPr="00583AB8">
        <w:rPr>
          <w:rFonts w:ascii="Arial" w:hAnsi="Arial" w:cs="Arial"/>
          <w:b/>
          <w:bCs/>
        </w:rPr>
        <w:fldChar w:fldCharType="separate"/>
      </w:r>
      <w:r w:rsidR="00C62372" w:rsidRPr="00C62372">
        <w:rPr>
          <w:rFonts w:ascii="Arial" w:hAnsi="Arial" w:cs="Arial"/>
        </w:rPr>
        <w:t>[23]</w:t>
      </w:r>
      <w:r w:rsidR="00991964" w:rsidRPr="00583AB8">
        <w:rPr>
          <w:rFonts w:ascii="Arial" w:hAnsi="Arial" w:cs="Arial"/>
          <w:b/>
          <w:bCs/>
        </w:rPr>
        <w:fldChar w:fldCharType="end"/>
      </w:r>
    </w:p>
    <w:p w14:paraId="0B8763A4" w14:textId="77777777" w:rsidR="00991273" w:rsidRDefault="00991273" w:rsidP="00386132">
      <w:pPr>
        <w:pStyle w:val="Body"/>
        <w:rPr>
          <w:rFonts w:ascii="Arial" w:hAnsi="Arial" w:cs="Arial"/>
          <w:lang w:val="en-GB"/>
        </w:rPr>
      </w:pPr>
    </w:p>
    <w:p w14:paraId="2B143737" w14:textId="6D5B31BE" w:rsidR="00386132" w:rsidRPr="00386132" w:rsidRDefault="00386132" w:rsidP="00386132">
      <w:pPr>
        <w:pStyle w:val="Body"/>
        <w:rPr>
          <w:rFonts w:ascii="Arial" w:hAnsi="Arial" w:cs="Arial"/>
          <w:lang w:val="en-GB"/>
        </w:rPr>
      </w:pPr>
      <w:r w:rsidRPr="00386132">
        <w:rPr>
          <w:rFonts w:ascii="Arial" w:hAnsi="Arial" w:cs="Arial"/>
          <w:lang w:val="en-GB"/>
        </w:rPr>
        <w:t>The first modelling step involved neutralizing raw rainfall by evapotranspiration</w:t>
      </w:r>
      <w:r w:rsidR="00583AB8">
        <w:rPr>
          <w:rFonts w:ascii="Arial" w:hAnsi="Arial" w:cs="Arial"/>
          <w:lang w:val="en-GB"/>
        </w:rPr>
        <w:t xml:space="preserve"> (Fig. 3.)</w:t>
      </w:r>
      <w:r w:rsidRPr="00386132">
        <w:rPr>
          <w:rFonts w:ascii="Arial" w:hAnsi="Arial" w:cs="Arial"/>
          <w:lang w:val="en-GB"/>
        </w:rPr>
        <w:t>. If the interception consumes the entire quantity of precipitated water, excess evapotranspiration (Es) leads to a decrease in the level (S) in the production reservoir. Otherwise, part of the net rainfall (</w:t>
      </w:r>
      <w:proofErr w:type="spellStart"/>
      <w:r w:rsidRPr="00386132">
        <w:rPr>
          <w:rFonts w:ascii="Arial" w:hAnsi="Arial" w:cs="Arial"/>
          <w:lang w:val="en-GB"/>
        </w:rPr>
        <w:t>Pn</w:t>
      </w:r>
      <w:proofErr w:type="spellEnd"/>
      <w:r w:rsidRPr="00386132">
        <w:rPr>
          <w:rFonts w:ascii="Arial" w:hAnsi="Arial" w:cs="Arial"/>
          <w:lang w:val="en-GB"/>
        </w:rPr>
        <w:t>), noted Ps, flows into the production reservoir (production store). Another part (</w:t>
      </w:r>
      <w:proofErr w:type="spellStart"/>
      <w:r w:rsidRPr="00386132">
        <w:rPr>
          <w:rFonts w:ascii="Arial" w:hAnsi="Arial" w:cs="Arial"/>
          <w:lang w:val="en-GB"/>
        </w:rPr>
        <w:t>Pn</w:t>
      </w:r>
      <w:proofErr w:type="spellEnd"/>
      <w:r w:rsidRPr="00386132">
        <w:rPr>
          <w:rFonts w:ascii="Arial" w:hAnsi="Arial" w:cs="Arial"/>
          <w:lang w:val="en-GB"/>
        </w:rPr>
        <w:t>-Ps) flows towards the outlet of the basin. This flow is then divided into two fractions: the first one (10%) is routed by a unit hydrograph (UH2) and reaches the outlet, whereas a major part of the flow (90%) transits towards a second reservoir called the routing store after being delayed by a unit hydrograph (UH1). Finally, a discharge law is applied to the content of the routing store.</w:t>
      </w:r>
      <w:r w:rsidR="00333F4F">
        <w:rPr>
          <w:rFonts w:ascii="Arial" w:hAnsi="Arial" w:cs="Arial"/>
          <w:lang w:val="en-GB"/>
        </w:rPr>
        <w:t xml:space="preserve"> </w:t>
      </w:r>
      <w:r w:rsidRPr="00386132">
        <w:rPr>
          <w:rFonts w:ascii="Arial" w:hAnsi="Arial" w:cs="Arial"/>
        </w:rPr>
        <w:t>The four parameters to be calibrated are as follows:</w:t>
      </w:r>
    </w:p>
    <w:p w14:paraId="4196FB11" w14:textId="77777777" w:rsidR="00386132" w:rsidRPr="00386132" w:rsidRDefault="00386132" w:rsidP="00386132">
      <w:pPr>
        <w:pStyle w:val="Body"/>
        <w:numPr>
          <w:ilvl w:val="0"/>
          <w:numId w:val="32"/>
        </w:numPr>
        <w:spacing w:after="0"/>
        <w:rPr>
          <w:rFonts w:ascii="Arial" w:hAnsi="Arial" w:cs="Arial"/>
        </w:rPr>
      </w:pPr>
      <w:r w:rsidRPr="00386132">
        <w:rPr>
          <w:rFonts w:ascii="Arial" w:hAnsi="Arial" w:cs="Arial"/>
        </w:rPr>
        <w:t>X1 Maximum capacity of production store (mm)</w:t>
      </w:r>
    </w:p>
    <w:p w14:paraId="582A9CF5" w14:textId="77777777" w:rsidR="00386132" w:rsidRPr="00386132" w:rsidRDefault="00386132" w:rsidP="00386132">
      <w:pPr>
        <w:pStyle w:val="Body"/>
        <w:numPr>
          <w:ilvl w:val="0"/>
          <w:numId w:val="32"/>
        </w:numPr>
        <w:spacing w:after="0"/>
        <w:rPr>
          <w:rFonts w:ascii="Arial" w:hAnsi="Arial" w:cs="Arial"/>
        </w:rPr>
      </w:pPr>
      <w:r w:rsidRPr="00386132">
        <w:rPr>
          <w:rFonts w:ascii="Arial" w:hAnsi="Arial" w:cs="Arial"/>
        </w:rPr>
        <w:t>X2 Underground exchange coefficient (mm)</w:t>
      </w:r>
    </w:p>
    <w:p w14:paraId="75D43E6A" w14:textId="77777777" w:rsidR="00386132" w:rsidRPr="00386132" w:rsidRDefault="00386132" w:rsidP="00386132">
      <w:pPr>
        <w:pStyle w:val="Body"/>
        <w:numPr>
          <w:ilvl w:val="0"/>
          <w:numId w:val="32"/>
        </w:numPr>
        <w:spacing w:after="0"/>
        <w:rPr>
          <w:rFonts w:ascii="Arial" w:hAnsi="Arial" w:cs="Arial"/>
        </w:rPr>
      </w:pPr>
      <w:r w:rsidRPr="00386132">
        <w:rPr>
          <w:rFonts w:ascii="Arial" w:hAnsi="Arial" w:cs="Arial"/>
        </w:rPr>
        <w:t>X3 One-day capacity of the routing store (mm)</w:t>
      </w:r>
    </w:p>
    <w:p w14:paraId="6A6B596C" w14:textId="77777777" w:rsidR="00386132" w:rsidRPr="00386132" w:rsidRDefault="00386132" w:rsidP="00386132">
      <w:pPr>
        <w:pStyle w:val="Body"/>
        <w:numPr>
          <w:ilvl w:val="0"/>
          <w:numId w:val="32"/>
        </w:numPr>
        <w:spacing w:after="0"/>
        <w:rPr>
          <w:rFonts w:ascii="Arial" w:hAnsi="Arial" w:cs="Arial"/>
        </w:rPr>
      </w:pPr>
      <w:r w:rsidRPr="00386132">
        <w:rPr>
          <w:rFonts w:ascii="Arial" w:hAnsi="Arial" w:cs="Arial"/>
        </w:rPr>
        <w:t>X4 Base time of unit hydrograph UH1 (days).</w:t>
      </w:r>
    </w:p>
    <w:p w14:paraId="645866CF" w14:textId="7D0AD85F" w:rsidR="00386132" w:rsidRDefault="00386132" w:rsidP="00386132">
      <w:pPr>
        <w:pStyle w:val="Body"/>
        <w:rPr>
          <w:rFonts w:ascii="Arial" w:hAnsi="Arial" w:cs="Arial"/>
        </w:rPr>
      </w:pPr>
      <w:r w:rsidRPr="00386132">
        <w:rPr>
          <w:rFonts w:ascii="Arial" w:hAnsi="Arial" w:cs="Arial"/>
        </w:rPr>
        <w:t>Please refer to Perrin et al. (2003) for further details regarding the intermediate formula and processes of the GR4J model.</w:t>
      </w:r>
    </w:p>
    <w:p w14:paraId="25949449" w14:textId="77777777" w:rsidR="00583AB8" w:rsidRDefault="00583AB8" w:rsidP="00386132">
      <w:pPr>
        <w:pStyle w:val="Body"/>
        <w:rPr>
          <w:rFonts w:ascii="Arial" w:hAnsi="Arial" w:cs="Arial"/>
        </w:rPr>
      </w:pPr>
    </w:p>
    <w:p w14:paraId="008B0FCC" w14:textId="68CB23EB" w:rsidR="00386132" w:rsidRDefault="00386132" w:rsidP="00386132">
      <w:pPr>
        <w:pStyle w:val="Body"/>
        <w:spacing w:after="0"/>
        <w:rPr>
          <w:rFonts w:ascii="Arial" w:hAnsi="Arial" w:cs="Arial"/>
          <w:b/>
          <w:caps/>
        </w:rPr>
      </w:pPr>
      <w:r w:rsidRPr="00C30A0F">
        <w:rPr>
          <w:rFonts w:ascii="Arial" w:hAnsi="Arial" w:cs="Arial"/>
          <w:b/>
          <w:caps/>
          <w:sz w:val="22"/>
        </w:rPr>
        <w:lastRenderedPageBreak/>
        <w:t>2.</w:t>
      </w:r>
      <w:r w:rsidR="00913D61">
        <w:rPr>
          <w:rFonts w:ascii="Arial" w:hAnsi="Arial" w:cs="Arial"/>
          <w:b/>
          <w:caps/>
          <w:sz w:val="22"/>
        </w:rPr>
        <w:t>3</w:t>
      </w:r>
      <w:r w:rsidRPr="00C30A0F">
        <w:rPr>
          <w:rFonts w:ascii="Arial" w:hAnsi="Arial" w:cs="Arial"/>
          <w:b/>
          <w:caps/>
          <w:sz w:val="22"/>
        </w:rPr>
        <w:t xml:space="preserve"> </w:t>
      </w:r>
      <w:r w:rsidRPr="00386132">
        <w:rPr>
          <w:rFonts w:ascii="Arial" w:hAnsi="Arial" w:cs="Arial"/>
          <w:b/>
          <w:sz w:val="22"/>
        </w:rPr>
        <w:t>Model performance metric</w:t>
      </w:r>
      <w:r>
        <w:rPr>
          <w:rFonts w:ascii="Arial" w:hAnsi="Arial" w:cs="Arial"/>
          <w:b/>
          <w:sz w:val="22"/>
        </w:rPr>
        <w:t>s</w:t>
      </w:r>
    </w:p>
    <w:p w14:paraId="2BF507D2" w14:textId="77777777" w:rsidR="00505F06" w:rsidRDefault="00505F06" w:rsidP="00441B6F">
      <w:pPr>
        <w:pStyle w:val="Body"/>
        <w:spacing w:after="0"/>
        <w:rPr>
          <w:rFonts w:ascii="Arial" w:hAnsi="Arial" w:cs="Arial"/>
        </w:rPr>
      </w:pPr>
    </w:p>
    <w:p w14:paraId="5CC54CFB" w14:textId="73EC8ED7" w:rsidR="007531A2" w:rsidRPr="007531A2" w:rsidRDefault="007531A2" w:rsidP="007531A2">
      <w:pPr>
        <w:pStyle w:val="Body"/>
        <w:rPr>
          <w:rFonts w:ascii="Arial" w:hAnsi="Arial" w:cs="Arial"/>
          <w:lang w:val="en-GB"/>
        </w:rPr>
      </w:pPr>
      <w:r w:rsidRPr="007531A2">
        <w:rPr>
          <w:rFonts w:ascii="Arial" w:hAnsi="Arial" w:cs="Arial"/>
          <w:lang w:val="en-GB"/>
        </w:rPr>
        <w:t xml:space="preserve">Water resource management requires a reliable representation of the temporal dynamics of precipitation, as measured by the correlation coefficient (r) and volume, explained by the bias (β), and the variability described by the coefficient of variation (γ). Therefore, in this study, the main performance metric used for the calibration and validation of GR4J is the modified Kling-Gupta criterion (KGE2), which combines the three statistical coefficients mentioned above, namely r, β, and γ </w:t>
      </w:r>
      <w:r w:rsidR="00991964" w:rsidRPr="007531A2">
        <w:rPr>
          <w:rFonts w:ascii="Arial" w:hAnsi="Arial" w:cs="Arial"/>
          <w:lang w:val="en-GB"/>
        </w:rPr>
        <w:fldChar w:fldCharType="begin"/>
      </w:r>
      <w:r w:rsidR="00C62372">
        <w:rPr>
          <w:rFonts w:ascii="Arial" w:hAnsi="Arial" w:cs="Arial"/>
          <w:lang w:val="en-GB"/>
        </w:rPr>
        <w:instrText xml:space="preserve"> ADDIN ZOTERO_ITEM CSL_CITATION {"citationID":"UPZsGK9M","properties":{"formattedCitation":"[1,15]","plainCitation":"[1,15]","noteIndex":0},"citationItems":[{"id":1308,"uris":["http://zotero.org/users/7237204/items/7EFP3CHC"],"itemData":{"id":1308,"type":"article-journal","abstract":"This study provides guidelines for the selection of proper goodness-of-fit criteria for the calibration and evalu­ ation of hydrological models. Popular goodness-of-fit criteria and good practices for hydrological modeling are reviewed. The review discusses the advantages and disadvantages of several criteria and is followed by a case study that focuses on the review’s main findings. The main recommendation is for hydrologists to avoid using threshold values to assess model performance and preferably set a proper benchmark series. The case study was developed using the GR5J hydrological model and data from 179 watersheds in the Brazilian Cerrado biome. Several single- and multi-objective functions are used in optimization runs to assess the outcome for different goodness-of-fit criteria. The model performance is evaluated for each optimization run considering overall conditions, i.e., entire time series, and conditions under low- and peak-flow conditions. The study case reinforces that the popular Nash-Sutcliffe efficiency index should be avoided as an objective function. Alternatively, the Kling-Gupta efficiency index showed to be a more reliable criterion, resulting in lower bias for both calibration and validation, and balanced results for both low- and peak-flow conditions. Additionally, combining different criteria in multi-objective functions can result in robust trade-offs. General guidelines are summarized and additional emphasis is given to tropical watersheds where low flows deserve due attention.","container-title":"Journal of Hydrology","DOI":"10.1016/j.jhydrol.2021.126674","ISSN":"00221694","journalAbbreviation":"Journal of Hydrology","language":"en","page":"126674","source":"DOI.org (Crossref)","title":"Goodness-of-fit criteria for hydrological models: Model calibration and performance assessment","title-short":"Goodness-of-fit criteria for hydrological models","volume":"600","author":[{"family":"Althoff","given":"Daniel"},{"family":"Rodrigues","given":"Lineu Neiva"}],"issued":{"date-parts":[["2021",9]]}}},{"id":1102,"uris":["http://zotero.org/users/7237204/items/TS74SJW4"],"itemData":{"id":1102,"type":"article-journal","abstract":"Runoff conditions are strongly controlled by climate. Therefore, any uncertainties in the projections about future climate directly translate to uncertainties in future runoff. If several climate models are applied with the same emission scenario, there may be large differences in the climate projections due to model related biases and natural climate variability. To address this issue, an ensemble modelling approach –which considers a set of climate models – is applied in this study with a monthly, conceptual hydrological model for assessing future runoff conditions in the upper Danube basin (101,810 km2). Observed data of the past 120 years of the HISTALP data-set are used to evaluate runoff simulations under historic climate variations as well as to test the delta-change method for bias correction of climate data. Uncertainties caused by the hydrological model or by the method for bias correction appear to be small. Projections about future climate are obtained from 21 regional climate models (RCMs) of the ENSEMBLES project for the A1B emission scenario. Evaluation and ranking of the RCMs reveals that some of the models have considerable biases in simulation of spatio-temporal patterns of historic precipitation and temperature. There is however, no systematic relationship between historic performance and projected future change. Even for the better performing RCMs the differences in the simulation results are large. This is a strong argument for using an ensemble modelling approach, which yields a range of future runoff conditions instead of a deterministic projection. In general, a strong decrease of summer runoff is simulated, whereas there is no clear signal for changes in winter runoff. The spread between different RCMs in future seasonal runoff is larger than for the monthly ﬂow duration curve. Overall, the projected changes in future runoff conditions become more pronounced towards the end of the 21st century.","container-title":"Journal of Hydrology","DOI":"10.1016/j.jhydrol.2012.01.011","ISSN":"00221694","journalAbbreviation":"Journal of Hydrology","language":"en","page":"264-277","source":"DOI.org (Crossref)","title":"Runoff conditions in the upper Danube basin under an ensemble of climate change scenarios","volume":"424-425","author":[{"family":"Kling","given":"Harald"},{"family":"Fuchs","given":"Martin"},{"family":"Paulin","given":"Maria"}],"issued":{"date-parts":[["2012",3]]}}}],"schema":"https://github.com/citation-style-language/schema/raw/master/csl-citation.json"} </w:instrText>
      </w:r>
      <w:r w:rsidR="00991964" w:rsidRPr="007531A2">
        <w:rPr>
          <w:rFonts w:ascii="Arial" w:hAnsi="Arial" w:cs="Arial"/>
          <w:lang w:val="en-GB"/>
        </w:rPr>
        <w:fldChar w:fldCharType="separate"/>
      </w:r>
      <w:r w:rsidR="00C62372" w:rsidRPr="00C62372">
        <w:rPr>
          <w:rFonts w:ascii="Arial" w:hAnsi="Arial" w:cs="Arial"/>
        </w:rPr>
        <w:t>[1,15]</w:t>
      </w:r>
      <w:r w:rsidR="00991964" w:rsidRPr="007531A2">
        <w:rPr>
          <w:rFonts w:ascii="Arial" w:hAnsi="Arial" w:cs="Arial"/>
        </w:rPr>
        <w:fldChar w:fldCharType="end"/>
      </w:r>
      <w:r w:rsidRPr="007531A2">
        <w:rPr>
          <w:rFonts w:ascii="Arial" w:hAnsi="Arial" w:cs="Arial"/>
          <w:lang w:val="en-GB"/>
        </w:rPr>
        <w:t xml:space="preserve">. It has the advantage of considering the bias relative to the volume of water in the hydrological balance, which is often underestimated when optimizing the Nash-Sutcliffe Efficiency (NSE) criterion. </w:t>
      </w:r>
      <w:bookmarkStart w:id="0" w:name="_Hlk112963162"/>
      <w:bookmarkEnd w:id="0"/>
      <w:r w:rsidRPr="007531A2">
        <w:rPr>
          <w:rFonts w:ascii="Arial" w:hAnsi="Arial" w:cs="Arial"/>
          <w:lang w:val="en-GB"/>
        </w:rPr>
        <w:t>The modified Kling-Gupta criterion is as follows:</w:t>
      </w:r>
    </w:p>
    <w:p w14:paraId="18272DDA" w14:textId="4A31BD3B" w:rsidR="007531A2" w:rsidRPr="007531A2" w:rsidRDefault="007531A2" w:rsidP="007531A2">
      <w:pPr>
        <w:pStyle w:val="Body"/>
        <w:spacing w:after="0"/>
        <w:rPr>
          <w:rFonts w:ascii="Arial" w:hAnsi="Arial" w:cs="Arial"/>
        </w:rPr>
      </w:pPr>
      <m:oMath>
        <m:r>
          <m:rPr>
            <m:sty m:val="bi"/>
          </m:rPr>
          <w:rPr>
            <w:rFonts w:ascii="Cambria Math" w:hAnsi="Cambria Math" w:cs="Arial"/>
            <w:lang w:val="en-GB"/>
          </w:rPr>
          <m:t>KGE</m:t>
        </m:r>
        <m:r>
          <m:rPr>
            <m:sty m:val="bi"/>
          </m:rPr>
          <w:rPr>
            <w:rFonts w:ascii="Cambria Math" w:hAnsi="Cambria Math" w:cs="Arial"/>
            <w:lang w:val="en-GB"/>
          </w:rPr>
          <m:t xml:space="preserve">2=1- </m:t>
        </m:r>
        <m:rad>
          <m:radPr>
            <m:degHide m:val="1"/>
            <m:ctrlPr>
              <w:rPr>
                <w:rFonts w:ascii="Cambria Math" w:hAnsi="Cambria Math" w:cs="Arial"/>
                <w:b/>
                <w:bCs/>
                <w:i/>
                <w:lang w:val="en-GB"/>
              </w:rPr>
            </m:ctrlPr>
          </m:radPr>
          <m:deg/>
          <m:e>
            <m:sSup>
              <m:sSupPr>
                <m:ctrlPr>
                  <w:rPr>
                    <w:rFonts w:ascii="Cambria Math" w:hAnsi="Cambria Math" w:cs="Arial"/>
                    <w:b/>
                    <w:bCs/>
                    <w:i/>
                    <w:lang w:val="en-GB"/>
                  </w:rPr>
                </m:ctrlPr>
              </m:sSupPr>
              <m:e>
                <m:r>
                  <m:rPr>
                    <m:sty m:val="bi"/>
                  </m:rPr>
                  <w:rPr>
                    <w:rFonts w:ascii="Cambria Math" w:hAnsi="Cambria Math" w:cs="Arial"/>
                    <w:lang w:val="en-GB"/>
                  </w:rPr>
                  <m:t>(r-1)</m:t>
                </m:r>
              </m:e>
              <m:sup>
                <m:r>
                  <m:rPr>
                    <m:sty m:val="bi"/>
                  </m:rPr>
                  <w:rPr>
                    <w:rFonts w:ascii="Cambria Math" w:hAnsi="Cambria Math" w:cs="Arial"/>
                    <w:lang w:val="en-GB"/>
                  </w:rPr>
                  <m:t>2</m:t>
                </m:r>
              </m:sup>
            </m:sSup>
            <m:r>
              <m:rPr>
                <m:sty m:val="bi"/>
              </m:rPr>
              <w:rPr>
                <w:rFonts w:ascii="Cambria Math" w:hAnsi="Cambria Math" w:cs="Arial"/>
                <w:lang w:val="en-GB"/>
              </w:rPr>
              <m:t xml:space="preserve">+ </m:t>
            </m:r>
            <m:sSup>
              <m:sSupPr>
                <m:ctrlPr>
                  <w:rPr>
                    <w:rFonts w:ascii="Cambria Math" w:hAnsi="Cambria Math" w:cs="Arial"/>
                    <w:b/>
                    <w:bCs/>
                    <w:i/>
                    <w:lang w:val="en-GB"/>
                  </w:rPr>
                </m:ctrlPr>
              </m:sSupPr>
              <m:e>
                <m:r>
                  <m:rPr>
                    <m:sty m:val="bi"/>
                  </m:rPr>
                  <w:rPr>
                    <w:rFonts w:ascii="Cambria Math" w:hAnsi="Cambria Math" w:cs="Arial"/>
                    <w:lang w:val="en-GB"/>
                  </w:rPr>
                  <m:t>(β-1)</m:t>
                </m:r>
              </m:e>
              <m:sup>
                <m:r>
                  <m:rPr>
                    <m:sty m:val="bi"/>
                  </m:rPr>
                  <w:rPr>
                    <w:rFonts w:ascii="Cambria Math" w:hAnsi="Cambria Math" w:cs="Arial"/>
                    <w:lang w:val="en-GB"/>
                  </w:rPr>
                  <m:t>2</m:t>
                </m:r>
              </m:sup>
            </m:sSup>
            <m:r>
              <m:rPr>
                <m:sty m:val="bi"/>
              </m:rPr>
              <w:rPr>
                <w:rFonts w:ascii="Cambria Math" w:hAnsi="Cambria Math" w:cs="Arial"/>
                <w:lang w:val="en-GB"/>
              </w:rPr>
              <m:t>+</m:t>
            </m:r>
            <m:sSup>
              <m:sSupPr>
                <m:ctrlPr>
                  <w:rPr>
                    <w:rFonts w:ascii="Cambria Math" w:hAnsi="Cambria Math" w:cs="Arial"/>
                    <w:b/>
                    <w:bCs/>
                    <w:i/>
                    <w:lang w:val="en-GB"/>
                  </w:rPr>
                </m:ctrlPr>
              </m:sSupPr>
              <m:e>
                <m:r>
                  <m:rPr>
                    <m:sty m:val="bi"/>
                  </m:rPr>
                  <w:rPr>
                    <w:rFonts w:ascii="Cambria Math" w:hAnsi="Cambria Math" w:cs="Arial"/>
                    <w:lang w:val="en-GB"/>
                  </w:rPr>
                  <m:t>(γ-1)</m:t>
                </m:r>
              </m:e>
              <m:sup>
                <m:r>
                  <m:rPr>
                    <m:sty m:val="bi"/>
                  </m:rPr>
                  <w:rPr>
                    <w:rFonts w:ascii="Cambria Math" w:hAnsi="Cambria Math" w:cs="Arial"/>
                    <w:lang w:val="en-GB"/>
                  </w:rPr>
                  <m:t>2</m:t>
                </m:r>
              </m:sup>
            </m:sSup>
          </m:e>
        </m:rad>
      </m:oMath>
      <w:r w:rsidRPr="007531A2">
        <w:rPr>
          <w:rFonts w:ascii="Arial" w:hAnsi="Arial" w:cs="Arial"/>
          <w:lang w:val="en-GB"/>
        </w:rPr>
        <w:t xml:space="preserve">       (1)</w:t>
      </w:r>
    </w:p>
    <w:p w14:paraId="3216B08E" w14:textId="77777777" w:rsidR="007531A2" w:rsidRPr="007531A2" w:rsidRDefault="007531A2" w:rsidP="007531A2">
      <w:pPr>
        <w:pStyle w:val="Body"/>
        <w:spacing w:after="0"/>
        <w:rPr>
          <w:rFonts w:ascii="Arial" w:hAnsi="Arial" w:cs="Arial"/>
        </w:rPr>
      </w:pPr>
      <w:r w:rsidRPr="007531A2">
        <w:rPr>
          <w:rFonts w:ascii="Arial" w:hAnsi="Arial" w:cs="Arial"/>
        </w:rPr>
        <w:t>With:</w:t>
      </w:r>
    </w:p>
    <w:p w14:paraId="2B7FFF72" w14:textId="3B52CD11" w:rsidR="007531A2" w:rsidRPr="007531A2" w:rsidRDefault="007531A2" w:rsidP="007531A2">
      <w:pPr>
        <w:pStyle w:val="Body"/>
        <w:spacing w:after="0"/>
        <w:rPr>
          <w:rFonts w:ascii="Arial" w:hAnsi="Arial" w:cs="Arial"/>
        </w:rPr>
      </w:pPr>
      <m:oMath>
        <m:r>
          <w:rPr>
            <w:rFonts w:ascii="Cambria Math" w:hAnsi="Cambria Math" w:cs="Arial"/>
            <w:lang w:val="en-GB"/>
          </w:rPr>
          <m:t>γ</m:t>
        </m:r>
        <m:r>
          <m:rPr>
            <m:sty m:val="p"/>
          </m:rPr>
          <w:rPr>
            <w:rFonts w:ascii="Cambria Math" w:hAnsi="Cambria Math" w:cs="Arial"/>
          </w:rPr>
          <m:t xml:space="preserve">= </m:t>
        </m:r>
        <m:f>
          <m:fPr>
            <m:ctrlPr>
              <w:rPr>
                <w:rFonts w:ascii="Cambria Math" w:hAnsi="Cambria Math" w:cs="Arial"/>
                <w:lang w:val="en-GB"/>
              </w:rPr>
            </m:ctrlPr>
          </m:fPr>
          <m:num>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σ</m:t>
                    </m:r>
                  </m:e>
                  <m:sub>
                    <m:r>
                      <w:rPr>
                        <w:rFonts w:ascii="Cambria Math" w:hAnsi="Cambria Math" w:cs="Arial"/>
                        <w:lang w:val="en-GB"/>
                      </w:rPr>
                      <m:t>sim</m:t>
                    </m:r>
                  </m:sub>
                </m:sSub>
              </m:num>
              <m:den>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sim</m:t>
                    </m:r>
                  </m:sub>
                </m:sSub>
              </m:den>
            </m:f>
          </m:num>
          <m:den>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σ</m:t>
                    </m:r>
                  </m:e>
                  <m:sub>
                    <m:r>
                      <w:rPr>
                        <w:rFonts w:ascii="Cambria Math" w:hAnsi="Cambria Math" w:cs="Arial"/>
                        <w:lang w:val="en-GB"/>
                      </w:rPr>
                      <m:t>obs</m:t>
                    </m:r>
                  </m:sub>
                </m:sSub>
              </m:num>
              <m:den>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obs</m:t>
                    </m:r>
                  </m:sub>
                </m:sSub>
              </m:den>
            </m:f>
          </m:den>
        </m:f>
      </m:oMath>
      <w:r w:rsidRPr="007531A2">
        <w:rPr>
          <w:rFonts w:ascii="Arial" w:hAnsi="Arial" w:cs="Arial"/>
          <w:lang w:val="en-GB"/>
        </w:rPr>
        <w:t xml:space="preserve"> (2)</w:t>
      </w:r>
      <w:r w:rsidRPr="007531A2">
        <w:rPr>
          <w:rFonts w:ascii="Arial" w:hAnsi="Arial" w:cs="Arial"/>
        </w:rPr>
        <w:t xml:space="preserve">: ratio of the coefficient of variation of the simulated flow </w:t>
      </w:r>
      <m:oMath>
        <m:r>
          <w:rPr>
            <w:rFonts w:ascii="Cambria Math" w:hAnsi="Cambria Math" w:cs="Arial"/>
          </w:rPr>
          <m:t>(</m:t>
        </m:r>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σ</m:t>
                </m:r>
              </m:e>
              <m:sub>
                <m:r>
                  <w:rPr>
                    <w:rFonts w:ascii="Cambria Math" w:hAnsi="Cambria Math" w:cs="Arial"/>
                    <w:lang w:val="en-GB"/>
                  </w:rPr>
                  <m:t>sim</m:t>
                </m:r>
              </m:sub>
            </m:sSub>
          </m:num>
          <m:den>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sim</m:t>
                </m:r>
              </m:sub>
            </m:sSub>
          </m:den>
        </m:f>
        <m:r>
          <w:rPr>
            <w:rFonts w:ascii="Cambria Math" w:hAnsi="Cambria Math" w:cs="Arial"/>
            <w:lang w:val="en-GB"/>
          </w:rPr>
          <m:t>)</m:t>
        </m:r>
      </m:oMath>
      <w:r w:rsidRPr="007531A2">
        <w:rPr>
          <w:rFonts w:ascii="Arial" w:hAnsi="Arial" w:cs="Arial"/>
        </w:rPr>
        <w:t xml:space="preserve"> to the coefficient of variation of the observed flows </w:t>
      </w:r>
      <m:oMath>
        <m:d>
          <m:dPr>
            <m:ctrlPr>
              <w:rPr>
                <w:rFonts w:ascii="Cambria Math" w:hAnsi="Cambria Math" w:cs="Arial"/>
                <w:i/>
              </w:rPr>
            </m:ctrlPr>
          </m:dPr>
          <m:e>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σ</m:t>
                    </m:r>
                  </m:e>
                  <m:sub>
                    <m:r>
                      <w:rPr>
                        <w:rFonts w:ascii="Cambria Math" w:hAnsi="Cambria Math" w:cs="Arial"/>
                        <w:lang w:val="en-GB"/>
                      </w:rPr>
                      <m:t>obs</m:t>
                    </m:r>
                  </m:sub>
                </m:sSub>
              </m:num>
              <m:den>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obs</m:t>
                    </m:r>
                  </m:sub>
                </m:sSub>
              </m:den>
            </m:f>
            <m:ctrlPr>
              <w:rPr>
                <w:rFonts w:ascii="Cambria Math" w:hAnsi="Cambria Math" w:cs="Arial"/>
              </w:rPr>
            </m:ctrlPr>
          </m:e>
        </m:d>
        <m:r>
          <m:rPr>
            <m:sty m:val="p"/>
          </m:rPr>
          <w:rPr>
            <w:rFonts w:ascii="Cambria Math" w:hAnsi="Cambria Math" w:cs="Arial"/>
          </w:rPr>
          <m:t>.</m:t>
        </m:r>
      </m:oMath>
    </w:p>
    <w:p w14:paraId="6877734E" w14:textId="7E374E94" w:rsidR="007531A2" w:rsidRPr="007531A2" w:rsidRDefault="00000000" w:rsidP="007531A2">
      <w:pPr>
        <w:pStyle w:val="Body"/>
        <w:rPr>
          <w:rFonts w:ascii="Arial" w:hAnsi="Arial" w:cs="Arial"/>
        </w:rPr>
      </w:pPr>
      <m:oMath>
        <m:sSub>
          <m:sSubPr>
            <m:ctrlPr>
              <w:rPr>
                <w:rFonts w:ascii="Cambria Math" w:hAnsi="Cambria Math" w:cs="Arial"/>
                <w:lang w:val="en-GB"/>
              </w:rPr>
            </m:ctrlPr>
          </m:sSubPr>
          <m:e>
            <m:r>
              <w:rPr>
                <w:rFonts w:ascii="Cambria Math" w:hAnsi="Cambria Math" w:cs="Arial"/>
                <w:lang w:val="en-GB"/>
              </w:rPr>
              <m:t>σ</m:t>
            </m:r>
          </m:e>
          <m:sub>
            <m:r>
              <w:rPr>
                <w:rFonts w:ascii="Cambria Math" w:hAnsi="Cambria Math" w:cs="Arial"/>
                <w:lang w:val="en-GB"/>
              </w:rPr>
              <m:t>obs</m:t>
            </m:r>
          </m:sub>
        </m:sSub>
      </m:oMath>
      <w:r w:rsidR="007531A2" w:rsidRPr="007531A2">
        <w:rPr>
          <w:rFonts w:ascii="Arial" w:hAnsi="Arial" w:cs="Arial"/>
          <w:lang w:val="en-GB"/>
        </w:rPr>
        <w:t xml:space="preserve"> (resp. </w:t>
      </w:r>
      <m:oMath>
        <m:sSub>
          <m:sSubPr>
            <m:ctrlPr>
              <w:rPr>
                <w:rFonts w:ascii="Cambria Math" w:hAnsi="Cambria Math" w:cs="Arial"/>
                <w:lang w:val="en-GB"/>
              </w:rPr>
            </m:ctrlPr>
          </m:sSubPr>
          <m:e>
            <m:r>
              <w:rPr>
                <w:rFonts w:ascii="Cambria Math" w:hAnsi="Cambria Math" w:cs="Arial"/>
                <w:lang w:val="en-GB"/>
              </w:rPr>
              <m:t>σ</m:t>
            </m:r>
          </m:e>
          <m:sub>
            <m:r>
              <w:rPr>
                <w:rFonts w:ascii="Cambria Math" w:hAnsi="Cambria Math" w:cs="Arial"/>
                <w:lang w:val="en-GB"/>
              </w:rPr>
              <m:t>sim</m:t>
            </m:r>
          </m:sub>
        </m:sSub>
      </m:oMath>
      <w:r w:rsidR="007531A2" w:rsidRPr="007531A2">
        <w:rPr>
          <w:rFonts w:ascii="Arial" w:hAnsi="Arial" w:cs="Arial"/>
          <w:lang w:val="en-GB"/>
        </w:rPr>
        <w:t>) is the standard deviation of the observed flow (resp. the simulated flow).</w:t>
      </w:r>
    </w:p>
    <w:p w14:paraId="498F6EB2" w14:textId="604092AE" w:rsidR="007531A2" w:rsidRPr="007531A2" w:rsidRDefault="007531A2" w:rsidP="007531A2">
      <w:pPr>
        <w:pStyle w:val="Body"/>
        <w:spacing w:after="0"/>
        <w:rPr>
          <w:rFonts w:ascii="Arial" w:hAnsi="Arial" w:cs="Arial"/>
        </w:rPr>
      </w:pPr>
      <m:oMath>
        <m:r>
          <w:rPr>
            <w:rFonts w:ascii="Cambria Math" w:hAnsi="Cambria Math" w:cs="Arial"/>
            <w:lang w:val="en-GB"/>
          </w:rPr>
          <m:t>β</m:t>
        </m:r>
        <m:r>
          <m:rPr>
            <m:sty m:val="p"/>
          </m:rPr>
          <w:rPr>
            <w:rFonts w:ascii="Cambria Math" w:hAnsi="Cambria Math" w:cs="Arial"/>
          </w:rPr>
          <m:t>=</m:t>
        </m:r>
        <m:f>
          <m:fPr>
            <m:ctrlPr>
              <w:rPr>
                <w:rFonts w:ascii="Cambria Math" w:hAnsi="Cambria Math" w:cs="Arial"/>
                <w:lang w:val="en-GB"/>
              </w:rPr>
            </m:ctrlPr>
          </m:fPr>
          <m:num>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sim</m:t>
                </m:r>
              </m:sub>
            </m:sSub>
          </m:num>
          <m:den>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obs</m:t>
                </m:r>
              </m:sub>
            </m:sSub>
          </m:den>
        </m:f>
        <m:r>
          <w:rPr>
            <w:rFonts w:ascii="Cambria Math" w:hAnsi="Cambria Math" w:cs="Arial"/>
            <w:lang w:val="en-GB"/>
          </w:rPr>
          <m:t xml:space="preserve"> </m:t>
        </m:r>
      </m:oMath>
      <w:r w:rsidRPr="007531A2">
        <w:rPr>
          <w:rFonts w:ascii="Arial" w:hAnsi="Arial" w:cs="Arial"/>
          <w:lang w:val="en-GB"/>
        </w:rPr>
        <w:t xml:space="preserve"> (3)</w:t>
      </w:r>
      <w:r w:rsidRPr="007531A2">
        <w:rPr>
          <w:rFonts w:ascii="Arial" w:hAnsi="Arial" w:cs="Arial"/>
        </w:rPr>
        <w:t xml:space="preserve">: ratio of the mean of the simulated flow </w:t>
      </w:r>
      <m:oMath>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sim</m:t>
            </m:r>
          </m:sub>
        </m:sSub>
        <m:r>
          <w:rPr>
            <w:rFonts w:ascii="Cambria Math" w:hAnsi="Cambria Math" w:cs="Arial"/>
            <w:lang w:val="en-GB"/>
          </w:rPr>
          <m:t>)</m:t>
        </m:r>
      </m:oMath>
      <w:r w:rsidRPr="007531A2">
        <w:rPr>
          <w:rFonts w:ascii="Arial" w:hAnsi="Arial" w:cs="Arial"/>
        </w:rPr>
        <w:t xml:space="preserve"> to the mean observed flow </w:t>
      </w:r>
      <m:oMath>
        <m:r>
          <w:rPr>
            <w:rFonts w:ascii="Cambria Math" w:hAnsi="Cambria Math" w:cs="Arial"/>
          </w:rPr>
          <m:t>(</m:t>
        </m:r>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obs</m:t>
            </m:r>
          </m:sub>
        </m:sSub>
        <m:r>
          <w:rPr>
            <w:rFonts w:ascii="Cambria Math" w:hAnsi="Cambria Math" w:cs="Arial"/>
            <w:lang w:val="en-GB"/>
          </w:rPr>
          <m:t>)</m:t>
        </m:r>
      </m:oMath>
      <w:r w:rsidRPr="007531A2">
        <w:rPr>
          <w:rFonts w:ascii="Arial" w:hAnsi="Arial" w:cs="Arial"/>
        </w:rPr>
        <w:t>.</w:t>
      </w:r>
    </w:p>
    <w:p w14:paraId="1E968A11" w14:textId="4B01F0F0" w:rsidR="007531A2" w:rsidRPr="007531A2" w:rsidRDefault="007531A2" w:rsidP="007531A2">
      <w:pPr>
        <w:pStyle w:val="Body"/>
        <w:spacing w:after="0"/>
        <w:rPr>
          <w:rFonts w:ascii="Arial" w:hAnsi="Arial" w:cs="Arial"/>
        </w:rPr>
      </w:pPr>
      <m:oMath>
        <m:r>
          <w:rPr>
            <w:rFonts w:ascii="Cambria Math" w:hAnsi="Cambria Math" w:cs="Arial"/>
            <w:lang w:val="en-GB"/>
          </w:rPr>
          <m:t>r</m:t>
        </m:r>
        <m:r>
          <m:rPr>
            <m:sty m:val="p"/>
          </m:rPr>
          <w:rPr>
            <w:rFonts w:ascii="Cambria Math" w:hAnsi="Cambria Math" w:cs="Arial"/>
          </w:rPr>
          <m:t xml:space="preserve">= </m:t>
        </m:r>
        <m:f>
          <m:fPr>
            <m:ctrlPr>
              <w:rPr>
                <w:rFonts w:ascii="Cambria Math" w:hAnsi="Cambria Math" w:cs="Arial"/>
                <w:lang w:val="en-GB"/>
              </w:rPr>
            </m:ctrlPr>
          </m:fPr>
          <m:num>
            <m:r>
              <m:rPr>
                <m:sty m:val="p"/>
              </m:rPr>
              <w:rPr>
                <w:rFonts w:ascii="Cambria Math" w:hAnsi="Cambria Math" w:cs="Arial"/>
              </w:rPr>
              <m:t>1</m:t>
            </m:r>
          </m:num>
          <m:den>
            <m:r>
              <w:rPr>
                <w:rFonts w:ascii="Cambria Math" w:hAnsi="Cambria Math" w:cs="Arial"/>
                <w:lang w:val="en-GB"/>
              </w:rPr>
              <m:t>n</m:t>
            </m:r>
          </m:den>
        </m:f>
        <m:nary>
          <m:naryPr>
            <m:chr m:val="∑"/>
            <m:limLoc m:val="undOvr"/>
            <m:ctrlPr>
              <w:rPr>
                <w:rFonts w:ascii="Cambria Math" w:hAnsi="Cambria Math" w:cs="Arial"/>
                <w:lang w:val="en-GB"/>
              </w:rPr>
            </m:ctrlPr>
          </m:naryPr>
          <m:sub>
            <m:r>
              <w:rPr>
                <w:rFonts w:ascii="Cambria Math" w:hAnsi="Cambria Math" w:cs="Arial"/>
                <w:lang w:val="en-GB"/>
              </w:rPr>
              <m:t>i</m:t>
            </m:r>
          </m:sub>
          <m:sup>
            <m:r>
              <w:rPr>
                <w:rFonts w:ascii="Cambria Math" w:hAnsi="Cambria Math" w:cs="Arial"/>
                <w:lang w:val="en-GB"/>
              </w:rPr>
              <m:t>n</m:t>
            </m:r>
          </m:sup>
          <m:e>
            <m:f>
              <m:fPr>
                <m:ctrlPr>
                  <w:rPr>
                    <w:rFonts w:ascii="Cambria Math" w:hAnsi="Cambria Math" w:cs="Arial"/>
                    <w:lang w:val="en-GB"/>
                  </w:rPr>
                </m:ctrlPr>
              </m:fPr>
              <m:num>
                <m:d>
                  <m:dPr>
                    <m:ctrlPr>
                      <w:rPr>
                        <w:rFonts w:ascii="Cambria Math" w:hAnsi="Cambria Math" w:cs="Arial"/>
                        <w:lang w:val="en-GB"/>
                      </w:rPr>
                    </m:ctrlPr>
                  </m:dPr>
                  <m:e>
                    <m:sSubSup>
                      <m:sSubSupPr>
                        <m:ctrlPr>
                          <w:rPr>
                            <w:rFonts w:ascii="Cambria Math" w:hAnsi="Cambria Math" w:cs="Arial"/>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obs</m:t>
                        </m:r>
                      </m:sup>
                    </m:sSubSup>
                    <m:r>
                      <m:rPr>
                        <m:sty m:val="p"/>
                      </m:rPr>
                      <w:rPr>
                        <w:rFonts w:ascii="Cambria Math" w:hAnsi="Cambria Math" w:cs="Arial"/>
                      </w:rPr>
                      <m:t>-</m:t>
                    </m:r>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obs</m:t>
                        </m:r>
                      </m:sub>
                    </m:sSub>
                  </m:e>
                </m:d>
                <m:d>
                  <m:dPr>
                    <m:ctrlPr>
                      <w:rPr>
                        <w:rFonts w:ascii="Cambria Math" w:hAnsi="Cambria Math" w:cs="Arial"/>
                        <w:lang w:val="en-GB"/>
                      </w:rPr>
                    </m:ctrlPr>
                  </m:dPr>
                  <m:e>
                    <m:sSubSup>
                      <m:sSubSupPr>
                        <m:ctrlPr>
                          <w:rPr>
                            <w:rFonts w:ascii="Cambria Math" w:hAnsi="Cambria Math" w:cs="Arial"/>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sim</m:t>
                        </m:r>
                      </m:sup>
                    </m:sSubSup>
                    <m:r>
                      <m:rPr>
                        <m:sty m:val="p"/>
                      </m:rPr>
                      <w:rPr>
                        <w:rFonts w:ascii="Cambria Math" w:hAnsi="Cambria Math" w:cs="Arial"/>
                      </w:rPr>
                      <m:t>-</m:t>
                    </m:r>
                    <m:sSub>
                      <m:sSubPr>
                        <m:ctrlPr>
                          <w:rPr>
                            <w:rFonts w:ascii="Cambria Math" w:hAnsi="Cambria Math" w:cs="Arial"/>
                            <w:lang w:val="en-GB"/>
                          </w:rPr>
                        </m:ctrlPr>
                      </m:sSubPr>
                      <m:e>
                        <m:r>
                          <w:rPr>
                            <w:rFonts w:ascii="Cambria Math" w:hAnsi="Cambria Math" w:cs="Arial"/>
                            <w:lang w:val="en-GB"/>
                          </w:rPr>
                          <m:t>μ</m:t>
                        </m:r>
                      </m:e>
                      <m:sub>
                        <m:r>
                          <w:rPr>
                            <w:rFonts w:ascii="Cambria Math" w:hAnsi="Cambria Math" w:cs="Arial"/>
                            <w:lang w:val="en-GB"/>
                          </w:rPr>
                          <m:t>sim</m:t>
                        </m:r>
                      </m:sub>
                    </m:sSub>
                  </m:e>
                </m:d>
              </m:num>
              <m:den>
                <m:sSub>
                  <m:sSubPr>
                    <m:ctrlPr>
                      <w:rPr>
                        <w:rFonts w:ascii="Cambria Math" w:hAnsi="Cambria Math" w:cs="Arial"/>
                        <w:lang w:val="en-GB"/>
                      </w:rPr>
                    </m:ctrlPr>
                  </m:sSubPr>
                  <m:e>
                    <m:r>
                      <w:rPr>
                        <w:rFonts w:ascii="Cambria Math" w:hAnsi="Cambria Math" w:cs="Arial"/>
                        <w:lang w:val="en-GB"/>
                      </w:rPr>
                      <m:t>σ</m:t>
                    </m:r>
                  </m:e>
                  <m:sub>
                    <m:r>
                      <w:rPr>
                        <w:rFonts w:ascii="Cambria Math" w:hAnsi="Cambria Math" w:cs="Arial"/>
                        <w:lang w:val="en-GB"/>
                      </w:rPr>
                      <m:t>obs</m:t>
                    </m:r>
                  </m:sub>
                </m:sSub>
                <m:sSub>
                  <m:sSubPr>
                    <m:ctrlPr>
                      <w:rPr>
                        <w:rFonts w:ascii="Cambria Math" w:hAnsi="Cambria Math" w:cs="Arial"/>
                        <w:lang w:val="en-GB"/>
                      </w:rPr>
                    </m:ctrlPr>
                  </m:sSubPr>
                  <m:e>
                    <m:r>
                      <w:rPr>
                        <w:rFonts w:ascii="Cambria Math" w:hAnsi="Cambria Math" w:cs="Arial"/>
                        <w:lang w:val="en-GB"/>
                      </w:rPr>
                      <m:t>σ</m:t>
                    </m:r>
                  </m:e>
                  <m:sub>
                    <m:r>
                      <w:rPr>
                        <w:rFonts w:ascii="Cambria Math" w:hAnsi="Cambria Math" w:cs="Arial"/>
                        <w:lang w:val="en-GB"/>
                      </w:rPr>
                      <m:t>sim</m:t>
                    </m:r>
                  </m:sub>
                </m:sSub>
              </m:den>
            </m:f>
          </m:e>
        </m:nary>
      </m:oMath>
      <w:r w:rsidRPr="007531A2">
        <w:rPr>
          <w:rFonts w:ascii="Arial" w:hAnsi="Arial" w:cs="Arial"/>
        </w:rPr>
        <w:t xml:space="preserve">  (4): correlation coefficient between the observed </w:t>
      </w:r>
      <m:oMath>
        <m:r>
          <w:rPr>
            <w:rFonts w:ascii="Cambria Math" w:hAnsi="Cambria Math" w:cs="Arial"/>
          </w:rPr>
          <m:t>(</m:t>
        </m:r>
        <m:sSubSup>
          <m:sSubSupPr>
            <m:ctrlPr>
              <w:rPr>
                <w:rFonts w:ascii="Cambria Math" w:hAnsi="Cambria Math" w:cs="Arial"/>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obs</m:t>
            </m:r>
          </m:sup>
        </m:sSubSup>
        <m:r>
          <w:rPr>
            <w:rFonts w:ascii="Cambria Math" w:hAnsi="Cambria Math" w:cs="Arial"/>
            <w:lang w:val="en-GB"/>
          </w:rPr>
          <m:t>)</m:t>
        </m:r>
      </m:oMath>
      <w:r w:rsidRPr="007531A2">
        <w:rPr>
          <w:rFonts w:ascii="Arial" w:hAnsi="Arial" w:cs="Arial"/>
        </w:rPr>
        <w:t xml:space="preserve"> and simulated flows </w:t>
      </w:r>
      <m:oMath>
        <m:r>
          <w:rPr>
            <w:rFonts w:ascii="Cambria Math" w:hAnsi="Cambria Math" w:cs="Arial"/>
          </w:rPr>
          <m:t>(</m:t>
        </m:r>
        <m:sSubSup>
          <m:sSubSupPr>
            <m:ctrlPr>
              <w:rPr>
                <w:rFonts w:ascii="Cambria Math" w:hAnsi="Cambria Math" w:cs="Arial"/>
                <w:lang w:val="en-GB"/>
              </w:rPr>
            </m:ctrlPr>
          </m:sSubSupPr>
          <m:e>
            <m:r>
              <w:rPr>
                <w:rFonts w:ascii="Cambria Math" w:hAnsi="Cambria Math" w:cs="Arial"/>
                <w:lang w:val="en-GB"/>
              </w:rPr>
              <m:t>Q</m:t>
            </m:r>
          </m:e>
          <m:sub>
            <m:r>
              <w:rPr>
                <w:rFonts w:ascii="Cambria Math" w:hAnsi="Cambria Math" w:cs="Arial"/>
                <w:lang w:val="en-GB"/>
              </w:rPr>
              <m:t>i</m:t>
            </m:r>
          </m:sub>
          <m:sup>
            <m:r>
              <w:rPr>
                <w:rFonts w:ascii="Cambria Math" w:hAnsi="Cambria Math" w:cs="Arial"/>
                <w:lang w:val="en-GB"/>
              </w:rPr>
              <m:t>sim</m:t>
            </m:r>
          </m:sup>
        </m:sSubSup>
        <m:r>
          <w:rPr>
            <w:rFonts w:ascii="Cambria Math" w:hAnsi="Cambria Math" w:cs="Arial"/>
            <w:lang w:val="en-GB"/>
          </w:rPr>
          <m:t>)</m:t>
        </m:r>
      </m:oMath>
      <w:r w:rsidRPr="007531A2">
        <w:rPr>
          <w:rFonts w:ascii="Arial" w:hAnsi="Arial" w:cs="Arial"/>
        </w:rPr>
        <w:t>.</w:t>
      </w:r>
    </w:p>
    <w:p w14:paraId="103B7B21" w14:textId="4CB906A6" w:rsidR="007531A2" w:rsidRPr="007531A2" w:rsidRDefault="007531A2" w:rsidP="007531A2">
      <w:pPr>
        <w:pStyle w:val="Body"/>
        <w:rPr>
          <w:rFonts w:ascii="Arial" w:hAnsi="Arial" w:cs="Arial"/>
          <w:lang w:val="en-GB"/>
        </w:rPr>
      </w:pPr>
      <w:r w:rsidRPr="007531A2">
        <w:rPr>
          <w:rFonts w:ascii="Arial" w:hAnsi="Arial" w:cs="Arial"/>
        </w:rPr>
        <w:t xml:space="preserve">KGE2’s range is </w:t>
      </w:r>
      <w:r w:rsidRPr="007531A2">
        <w:rPr>
          <w:rFonts w:ascii="Arial" w:hAnsi="Arial" w:cs="Arial"/>
          <w:lang w:val="en-GB"/>
        </w:rPr>
        <w:t xml:space="preserve">equal </w:t>
      </w:r>
      <w:proofErr w:type="gramStart"/>
      <w:r w:rsidRPr="007531A2">
        <w:rPr>
          <w:rFonts w:ascii="Arial" w:hAnsi="Arial" w:cs="Arial"/>
          <w:lang w:val="en-GB"/>
        </w:rPr>
        <w:t xml:space="preserve">to </w:t>
      </w:r>
      <w:r w:rsidR="00333F4F">
        <w:rPr>
          <w:rFonts w:ascii="Arial" w:hAnsi="Arial" w:cs="Arial"/>
          <w:lang w:val="en-GB"/>
        </w:rPr>
        <w:t xml:space="preserve"> </w:t>
      </w:r>
      <w:r w:rsidRPr="007531A2">
        <w:rPr>
          <w:rFonts w:ascii="Arial" w:hAnsi="Arial" w:cs="Arial"/>
          <w:lang w:val="en-GB"/>
        </w:rPr>
        <w:t>]</w:t>
      </w:r>
      <w:proofErr w:type="gramEnd"/>
      <w:r w:rsidRPr="007531A2">
        <w:rPr>
          <w:rFonts w:ascii="Arial" w:hAnsi="Arial" w:cs="Arial"/>
          <w:lang w:val="en-GB"/>
        </w:rPr>
        <w:t>-∞ ; 1].</w:t>
      </w:r>
    </w:p>
    <w:p w14:paraId="66EFCA5E" w14:textId="77777777" w:rsidR="00386132" w:rsidRDefault="00386132" w:rsidP="00441B6F">
      <w:pPr>
        <w:pStyle w:val="Body"/>
        <w:spacing w:after="0"/>
        <w:rPr>
          <w:rFonts w:ascii="Arial" w:hAnsi="Arial" w:cs="Arial"/>
        </w:rPr>
      </w:pPr>
    </w:p>
    <w:p w14:paraId="2CC04CF1" w14:textId="031B5F1C" w:rsidR="007531A2" w:rsidRDefault="007531A2" w:rsidP="007531A2">
      <w:pPr>
        <w:pStyle w:val="Body"/>
        <w:spacing w:after="0"/>
        <w:rPr>
          <w:rFonts w:ascii="Arial" w:hAnsi="Arial" w:cs="Arial"/>
          <w:b/>
          <w:caps/>
        </w:rPr>
      </w:pPr>
      <w:r w:rsidRPr="00C30A0F">
        <w:rPr>
          <w:rFonts w:ascii="Arial" w:hAnsi="Arial" w:cs="Arial"/>
          <w:b/>
          <w:caps/>
          <w:sz w:val="22"/>
        </w:rPr>
        <w:t>2.</w:t>
      </w:r>
      <w:r w:rsidR="00913D61">
        <w:rPr>
          <w:rFonts w:ascii="Arial" w:hAnsi="Arial" w:cs="Arial"/>
          <w:b/>
          <w:caps/>
          <w:sz w:val="22"/>
        </w:rPr>
        <w:t>4</w:t>
      </w:r>
      <w:r w:rsidRPr="00C30A0F">
        <w:rPr>
          <w:rFonts w:ascii="Arial" w:hAnsi="Arial" w:cs="Arial"/>
          <w:b/>
          <w:caps/>
          <w:sz w:val="22"/>
        </w:rPr>
        <w:t xml:space="preserve"> </w:t>
      </w:r>
      <w:r w:rsidRPr="007531A2">
        <w:rPr>
          <w:rFonts w:ascii="Arial" w:hAnsi="Arial" w:cs="Arial"/>
          <w:b/>
          <w:sz w:val="22"/>
        </w:rPr>
        <w:t>Calibration-validation procedure</w:t>
      </w:r>
    </w:p>
    <w:p w14:paraId="2616D91C" w14:textId="77777777" w:rsidR="007531A2" w:rsidRDefault="007531A2" w:rsidP="00441B6F">
      <w:pPr>
        <w:pStyle w:val="Body"/>
        <w:spacing w:after="0"/>
        <w:rPr>
          <w:rFonts w:ascii="Arial" w:hAnsi="Arial" w:cs="Arial"/>
        </w:rPr>
      </w:pPr>
    </w:p>
    <w:p w14:paraId="2BF9BE93" w14:textId="2ABC9625" w:rsidR="00790ADA" w:rsidRPr="00991273" w:rsidRDefault="00777D2C" w:rsidP="00991273">
      <w:pPr>
        <w:pStyle w:val="Body"/>
        <w:rPr>
          <w:rFonts w:ascii="Arial" w:hAnsi="Arial" w:cs="Arial"/>
          <w:lang w:val="en-GB"/>
        </w:rPr>
      </w:pPr>
      <w:r w:rsidRPr="00777D2C">
        <w:rPr>
          <w:rFonts w:ascii="Arial" w:hAnsi="Arial" w:cs="Arial"/>
          <w:lang w:val="en-GB"/>
        </w:rPr>
        <w:t xml:space="preserve">A Split Sample Test (SST) procedure was used to split the flow time series into a calibration period and a validation period </w:t>
      </w:r>
      <w:r w:rsidR="00991964" w:rsidRPr="00777D2C">
        <w:rPr>
          <w:rFonts w:ascii="Arial" w:hAnsi="Arial" w:cs="Arial"/>
          <w:lang w:val="en-GB"/>
        </w:rPr>
        <w:fldChar w:fldCharType="begin"/>
      </w:r>
      <w:r w:rsidR="00C62372">
        <w:rPr>
          <w:rFonts w:ascii="Arial" w:hAnsi="Arial" w:cs="Arial"/>
          <w:lang w:val="en-GB"/>
        </w:rPr>
        <w:instrText xml:space="preserve"> ADDIN ZOTERO_ITEM CSL_CITATION {"citationID":"TJjgZYgS","properties":{"formattedCitation":"[14]","plainCitation":"[14]","noteIndex":0},"citationItems":[{"id":1107,"uris":["http://zotero.org/users/7237204/items/J4C5RJES"],"itemData":{"id":1107,"type":"article-journal","abstract":"A hierarchical scheme for the systematic testing of hydrological simulation models is proposed which ties the nature of the test to the difficulty of the modelling task. The testing is referred to as operational, since its aim is merely to assess the performance of a model in situations as close as possible to those in which it is supposed to be used in practice; in other words, to assess its operational adequacy. The measure of the quality of performance is the degree of agreement of the simulation result with observation. Hence, the power of the tests being proposed is rather modest, and even a fully successful result can be seen only as a necessary, rather than a sufficient, condition for model adequacy vis-à-vis the specific modelling objective. The scheme contains no new and original ideas; it is merely an attempt to present an organized methodology based on standard techniques, a methodology that can be viewed as a generalization of the routine splitsample test. Its main aim is to accommodate the possibility of testing model transposability, both of the simple geographical kind and of more complex kinds, such as transposability between different types of land use, climate, and other types of environmental changes.","container-title":"Hydrological Sciences Journal","DOI":"10.1080/02626668609491024","ISSN":"0262-6667, 2150-3435","issue":"1","journalAbbreviation":"Hydrological Sciences Journal","language":"en","page":"13-24","source":"DOI.org (Crossref)","title":"Operational testing of hydrological simulation models","volume":"31","author":[{"family":"Klemeš","given":"V."}],"issued":{"date-parts":[["1986",3]]}}}],"schema":"https://github.com/citation-style-language/schema/raw/master/csl-citation.json"} </w:instrText>
      </w:r>
      <w:r w:rsidR="00991964" w:rsidRPr="00777D2C">
        <w:rPr>
          <w:rFonts w:ascii="Arial" w:hAnsi="Arial" w:cs="Arial"/>
          <w:lang w:val="en-GB"/>
        </w:rPr>
        <w:fldChar w:fldCharType="separate"/>
      </w:r>
      <w:r w:rsidR="00C62372" w:rsidRPr="00C62372">
        <w:rPr>
          <w:rFonts w:ascii="Arial" w:hAnsi="Arial" w:cs="Arial"/>
        </w:rPr>
        <w:t>[14]</w:t>
      </w:r>
      <w:r w:rsidR="00991964" w:rsidRPr="00777D2C">
        <w:rPr>
          <w:rFonts w:ascii="Arial" w:hAnsi="Arial" w:cs="Arial"/>
        </w:rPr>
        <w:fldChar w:fldCharType="end"/>
      </w:r>
      <w:r w:rsidRPr="00777D2C">
        <w:rPr>
          <w:rFonts w:ascii="Arial" w:hAnsi="Arial" w:cs="Arial"/>
          <w:lang w:val="en-GB"/>
        </w:rPr>
        <w:t>. Ideally, an equal length of calibration and validation periods was pursued over the time span of the flow time series for which the performance metric was maximized.</w:t>
      </w:r>
    </w:p>
    <w:p w14:paraId="2710D09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B1FEE40" w14:textId="77777777" w:rsidR="00790ADA" w:rsidRPr="00FB3A86" w:rsidRDefault="00790ADA" w:rsidP="00441B6F">
      <w:pPr>
        <w:pStyle w:val="Head1"/>
        <w:spacing w:after="0"/>
        <w:jc w:val="both"/>
        <w:rPr>
          <w:rFonts w:ascii="Arial" w:hAnsi="Arial" w:cs="Arial"/>
        </w:rPr>
      </w:pPr>
    </w:p>
    <w:p w14:paraId="6A3D9293" w14:textId="77777777" w:rsidR="00790ADA" w:rsidRDefault="00790ADA" w:rsidP="00441B6F">
      <w:pPr>
        <w:pStyle w:val="Body"/>
        <w:spacing w:after="0"/>
        <w:rPr>
          <w:rFonts w:ascii="Arial" w:hAnsi="Arial" w:cs="Arial"/>
        </w:rPr>
      </w:pPr>
    </w:p>
    <w:p w14:paraId="09A5D8D7" w14:textId="77777777" w:rsidR="00BD0B1A" w:rsidRDefault="00BD0B1A" w:rsidP="00BD0B1A">
      <w:pPr>
        <w:pStyle w:val="Body"/>
        <w:rPr>
          <w:rFonts w:ascii="Arial" w:hAnsi="Arial" w:cs="Arial"/>
          <w:b/>
          <w:bCs/>
          <w:sz w:val="22"/>
        </w:rPr>
      </w:pPr>
      <w:r>
        <w:rPr>
          <w:rFonts w:ascii="Arial" w:hAnsi="Arial" w:cs="Arial"/>
          <w:b/>
          <w:caps/>
          <w:sz w:val="22"/>
        </w:rPr>
        <w:t>3</w:t>
      </w:r>
      <w:r w:rsidRPr="00C30A0F">
        <w:rPr>
          <w:rFonts w:ascii="Arial" w:hAnsi="Arial" w:cs="Arial"/>
          <w:b/>
          <w:caps/>
          <w:sz w:val="22"/>
        </w:rPr>
        <w:t xml:space="preserve">.1 </w:t>
      </w:r>
      <w:r w:rsidRPr="00BD0B1A">
        <w:rPr>
          <w:rFonts w:ascii="Arial" w:hAnsi="Arial" w:cs="Arial"/>
          <w:b/>
          <w:bCs/>
          <w:sz w:val="22"/>
        </w:rPr>
        <w:t xml:space="preserve">Determination of calibration-validation </w:t>
      </w:r>
    </w:p>
    <w:p w14:paraId="23312554" w14:textId="46B477EF" w:rsidR="00BD0B1A" w:rsidRDefault="00BD0B1A" w:rsidP="00BD0B1A">
      <w:pPr>
        <w:pStyle w:val="Body"/>
        <w:rPr>
          <w:rFonts w:ascii="Arial" w:hAnsi="Arial" w:cs="Arial"/>
          <w:lang w:val="en-GB"/>
        </w:rPr>
      </w:pPr>
      <w:r w:rsidRPr="00BD0B1A">
        <w:rPr>
          <w:rFonts w:ascii="Arial" w:hAnsi="Arial" w:cs="Arial"/>
          <w:lang w:val="en-GB"/>
        </w:rPr>
        <w:t xml:space="preserve">The selection of the different calibration and validation periods for the modelling was mainly based on the spatiotemporal availability of satellite-based products and daily flow data for each station, as well as on the constraints linked to the model (at least one year of warm-up). Thus, considering all these conditions, here is below the distribution of the calibration and validation periods for each station as well as the gap rates in the flow time series related to these periods. Gaps in the flow data were not filled because GR4J allows such a dataset. </w:t>
      </w:r>
      <w:bookmarkStart w:id="1" w:name="_Hlk112898792"/>
      <w:bookmarkEnd w:id="1"/>
    </w:p>
    <w:p w14:paraId="4C9DBDA6" w14:textId="77777777" w:rsidR="00583AB8" w:rsidRDefault="00583AB8" w:rsidP="00BD0B1A">
      <w:pPr>
        <w:pStyle w:val="Body"/>
        <w:rPr>
          <w:rFonts w:ascii="Arial" w:hAnsi="Arial" w:cs="Arial"/>
          <w:lang w:val="en-GB"/>
        </w:rPr>
      </w:pPr>
    </w:p>
    <w:p w14:paraId="6748F0DE" w14:textId="77777777" w:rsidR="00583AB8" w:rsidRDefault="00583AB8" w:rsidP="00BD0B1A">
      <w:pPr>
        <w:pStyle w:val="Body"/>
        <w:rPr>
          <w:rFonts w:ascii="Arial" w:hAnsi="Arial" w:cs="Arial"/>
          <w:lang w:val="en-GB"/>
        </w:rPr>
      </w:pPr>
    </w:p>
    <w:p w14:paraId="73042F90" w14:textId="77777777" w:rsidR="00583AB8" w:rsidRPr="00BD0B1A" w:rsidRDefault="00583AB8" w:rsidP="00BD0B1A">
      <w:pPr>
        <w:pStyle w:val="Body"/>
        <w:rPr>
          <w:rFonts w:ascii="Arial" w:hAnsi="Arial" w:cs="Arial"/>
          <w:lang w:val="en-GB"/>
        </w:rPr>
      </w:pPr>
    </w:p>
    <w:p w14:paraId="105AD440" w14:textId="3D8EF361" w:rsidR="002E71F5" w:rsidRPr="00777D2C" w:rsidRDefault="002E71F5" w:rsidP="002E71F5">
      <w:pPr>
        <w:pStyle w:val="Body"/>
        <w:spacing w:after="0"/>
        <w:rPr>
          <w:rFonts w:ascii="Arial" w:hAnsi="Arial" w:cs="Arial"/>
          <w:i/>
          <w:iCs/>
        </w:rPr>
      </w:pPr>
      <w:r>
        <w:rPr>
          <w:rFonts w:ascii="Arial" w:hAnsi="Arial"/>
          <w:b/>
        </w:rPr>
        <w:lastRenderedPageBreak/>
        <w:t xml:space="preserve">Table </w:t>
      </w:r>
      <w:r w:rsidR="00583AB8">
        <w:rPr>
          <w:rFonts w:ascii="Arial" w:hAnsi="Arial"/>
          <w:b/>
        </w:rPr>
        <w:t>3</w:t>
      </w:r>
      <w:r>
        <w:rPr>
          <w:rFonts w:ascii="Arial" w:hAnsi="Arial"/>
          <w:b/>
        </w:rPr>
        <w:t>.</w:t>
      </w:r>
      <w:r w:rsidRPr="00DC3180">
        <w:rPr>
          <w:rFonts w:ascii="Arial" w:hAnsi="Arial"/>
          <w:b/>
        </w:rPr>
        <w:tab/>
      </w:r>
      <w:r w:rsidRPr="002E71F5">
        <w:rPr>
          <w:rFonts w:ascii="Arial" w:hAnsi="Arial"/>
          <w:b/>
        </w:rPr>
        <w:t>Distribution of calibration and validation periods for each station</w:t>
      </w:r>
    </w:p>
    <w:p w14:paraId="5E938218" w14:textId="77777777" w:rsidR="002E71F5" w:rsidRPr="00BD0B1A" w:rsidRDefault="002E71F5" w:rsidP="00BD0B1A">
      <w:pPr>
        <w:pStyle w:val="Body"/>
        <w:spacing w:after="0"/>
        <w:rPr>
          <w:rFonts w:ascii="Arial" w:hAnsi="Arial" w:cs="Arial"/>
          <w:i/>
          <w:iCs/>
        </w:rPr>
      </w:pPr>
    </w:p>
    <w:tbl>
      <w:tblPr>
        <w:tblStyle w:val="PlainTable2"/>
        <w:tblW w:w="6020" w:type="pct"/>
        <w:tblInd w:w="-542" w:type="dxa"/>
        <w:tblLook w:val="04A0" w:firstRow="1" w:lastRow="0" w:firstColumn="1" w:lastColumn="0" w:noHBand="0" w:noVBand="1"/>
      </w:tblPr>
      <w:tblGrid>
        <w:gridCol w:w="2007"/>
        <w:gridCol w:w="917"/>
        <w:gridCol w:w="1117"/>
        <w:gridCol w:w="917"/>
        <w:gridCol w:w="1117"/>
        <w:gridCol w:w="917"/>
        <w:gridCol w:w="1117"/>
        <w:gridCol w:w="917"/>
        <w:gridCol w:w="1117"/>
      </w:tblGrid>
      <w:tr w:rsidR="00BD0B1A" w:rsidRPr="00BD0B1A" w14:paraId="0D15B963" w14:textId="77777777" w:rsidTr="002E71F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89" w:type="pct"/>
            <w:noWrap/>
            <w:hideMark/>
          </w:tcPr>
          <w:p w14:paraId="3C444FBC" w14:textId="77777777" w:rsidR="00BD0B1A" w:rsidRPr="00BD0B1A" w:rsidRDefault="00BD0B1A" w:rsidP="00BD0B1A">
            <w:pPr>
              <w:pStyle w:val="Body"/>
              <w:rPr>
                <w:rFonts w:ascii="Arial" w:hAnsi="Arial" w:cs="Arial"/>
                <w:sz w:val="18"/>
                <w:szCs w:val="18"/>
              </w:rPr>
            </w:pPr>
          </w:p>
        </w:tc>
        <w:tc>
          <w:tcPr>
            <w:tcW w:w="2005" w:type="pct"/>
            <w:gridSpan w:val="4"/>
            <w:noWrap/>
            <w:hideMark/>
          </w:tcPr>
          <w:p w14:paraId="23B3B5B1" w14:textId="77777777" w:rsidR="00BD0B1A" w:rsidRPr="00BD0B1A" w:rsidRDefault="00BD0B1A" w:rsidP="00BD0B1A">
            <w:pPr>
              <w:pStyle w:val="Body"/>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SST1</w:t>
            </w:r>
          </w:p>
        </w:tc>
        <w:tc>
          <w:tcPr>
            <w:tcW w:w="2005" w:type="pct"/>
            <w:gridSpan w:val="4"/>
            <w:noWrap/>
            <w:hideMark/>
          </w:tcPr>
          <w:p w14:paraId="404E0B56" w14:textId="77777777" w:rsidR="00BD0B1A" w:rsidRPr="00BD0B1A" w:rsidRDefault="00BD0B1A" w:rsidP="00BD0B1A">
            <w:pPr>
              <w:pStyle w:val="Body"/>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SST2</w:t>
            </w:r>
          </w:p>
        </w:tc>
      </w:tr>
      <w:tr w:rsidR="00071F91" w:rsidRPr="00BD0B1A" w14:paraId="0BA12A70" w14:textId="77777777" w:rsidTr="002E71F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89" w:type="pct"/>
            <w:noWrap/>
            <w:hideMark/>
          </w:tcPr>
          <w:p w14:paraId="1575C7F6" w14:textId="77777777" w:rsidR="00BD0B1A" w:rsidRPr="00BD0B1A" w:rsidRDefault="00BD0B1A" w:rsidP="00BD0B1A">
            <w:pPr>
              <w:pStyle w:val="Body"/>
              <w:rPr>
                <w:rFonts w:ascii="Arial" w:hAnsi="Arial" w:cs="Arial"/>
                <w:sz w:val="18"/>
                <w:szCs w:val="18"/>
              </w:rPr>
            </w:pPr>
            <w:r w:rsidRPr="00BD0B1A">
              <w:rPr>
                <w:rFonts w:ascii="Arial" w:hAnsi="Arial" w:cs="Arial"/>
                <w:sz w:val="18"/>
                <w:szCs w:val="18"/>
              </w:rPr>
              <w:t>Station</w:t>
            </w:r>
          </w:p>
        </w:tc>
        <w:tc>
          <w:tcPr>
            <w:tcW w:w="452" w:type="pct"/>
            <w:noWrap/>
            <w:hideMark/>
          </w:tcPr>
          <w:p w14:paraId="6284D64C"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BD0B1A">
              <w:rPr>
                <w:rFonts w:ascii="Arial" w:hAnsi="Arial" w:cs="Arial"/>
                <w:b/>
                <w:bCs/>
                <w:sz w:val="18"/>
                <w:szCs w:val="18"/>
              </w:rPr>
              <w:t>Cal_deb</w:t>
            </w:r>
            <w:proofErr w:type="spellEnd"/>
          </w:p>
        </w:tc>
        <w:tc>
          <w:tcPr>
            <w:tcW w:w="551" w:type="pct"/>
            <w:noWrap/>
            <w:hideMark/>
          </w:tcPr>
          <w:p w14:paraId="1D1E08B7"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BD0B1A">
              <w:rPr>
                <w:rFonts w:ascii="Arial" w:hAnsi="Arial" w:cs="Arial"/>
                <w:b/>
                <w:bCs/>
                <w:sz w:val="18"/>
                <w:szCs w:val="18"/>
              </w:rPr>
              <w:t>Cal_fin</w:t>
            </w:r>
            <w:proofErr w:type="spellEnd"/>
          </w:p>
        </w:tc>
        <w:tc>
          <w:tcPr>
            <w:tcW w:w="452" w:type="pct"/>
            <w:noWrap/>
            <w:hideMark/>
          </w:tcPr>
          <w:p w14:paraId="2441058F"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BD0B1A">
              <w:rPr>
                <w:rFonts w:ascii="Arial" w:hAnsi="Arial" w:cs="Arial"/>
                <w:b/>
                <w:bCs/>
                <w:sz w:val="18"/>
                <w:szCs w:val="18"/>
              </w:rPr>
              <w:t>Val_deb</w:t>
            </w:r>
            <w:proofErr w:type="spellEnd"/>
          </w:p>
        </w:tc>
        <w:tc>
          <w:tcPr>
            <w:tcW w:w="551" w:type="pct"/>
            <w:noWrap/>
            <w:hideMark/>
          </w:tcPr>
          <w:p w14:paraId="6D7F17D0"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BD0B1A">
              <w:rPr>
                <w:rFonts w:ascii="Arial" w:hAnsi="Arial" w:cs="Arial"/>
                <w:b/>
                <w:bCs/>
                <w:sz w:val="18"/>
                <w:szCs w:val="18"/>
              </w:rPr>
              <w:t>Val_fin</w:t>
            </w:r>
            <w:proofErr w:type="spellEnd"/>
          </w:p>
        </w:tc>
        <w:tc>
          <w:tcPr>
            <w:tcW w:w="452" w:type="pct"/>
            <w:noWrap/>
            <w:hideMark/>
          </w:tcPr>
          <w:p w14:paraId="3FC170BC"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BD0B1A">
              <w:rPr>
                <w:rFonts w:ascii="Arial" w:hAnsi="Arial" w:cs="Arial"/>
                <w:b/>
                <w:bCs/>
                <w:sz w:val="18"/>
                <w:szCs w:val="18"/>
              </w:rPr>
              <w:t>Cal_deb</w:t>
            </w:r>
            <w:proofErr w:type="spellEnd"/>
          </w:p>
        </w:tc>
        <w:tc>
          <w:tcPr>
            <w:tcW w:w="551" w:type="pct"/>
            <w:noWrap/>
            <w:hideMark/>
          </w:tcPr>
          <w:p w14:paraId="7B0EC4F8"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BD0B1A">
              <w:rPr>
                <w:rFonts w:ascii="Arial" w:hAnsi="Arial" w:cs="Arial"/>
                <w:b/>
                <w:bCs/>
                <w:sz w:val="18"/>
                <w:szCs w:val="18"/>
              </w:rPr>
              <w:t>Cal_fin</w:t>
            </w:r>
            <w:proofErr w:type="spellEnd"/>
          </w:p>
        </w:tc>
        <w:tc>
          <w:tcPr>
            <w:tcW w:w="452" w:type="pct"/>
            <w:noWrap/>
            <w:hideMark/>
          </w:tcPr>
          <w:p w14:paraId="00A754C9"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BD0B1A">
              <w:rPr>
                <w:rFonts w:ascii="Arial" w:hAnsi="Arial" w:cs="Arial"/>
                <w:b/>
                <w:bCs/>
                <w:sz w:val="18"/>
                <w:szCs w:val="18"/>
              </w:rPr>
              <w:t>Val_deb</w:t>
            </w:r>
            <w:proofErr w:type="spellEnd"/>
          </w:p>
        </w:tc>
        <w:tc>
          <w:tcPr>
            <w:tcW w:w="551" w:type="pct"/>
            <w:noWrap/>
            <w:hideMark/>
          </w:tcPr>
          <w:p w14:paraId="2E6C4BB5"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BD0B1A">
              <w:rPr>
                <w:rFonts w:ascii="Arial" w:hAnsi="Arial" w:cs="Arial"/>
                <w:b/>
                <w:bCs/>
                <w:sz w:val="18"/>
                <w:szCs w:val="18"/>
              </w:rPr>
              <w:t>Val_fin</w:t>
            </w:r>
            <w:proofErr w:type="spellEnd"/>
          </w:p>
        </w:tc>
      </w:tr>
      <w:tr w:rsidR="00071F91" w:rsidRPr="00BD0B1A" w14:paraId="25A051C2" w14:textId="77777777" w:rsidTr="002E71F5">
        <w:trPr>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40E5B4D6"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Babokon</w:t>
            </w:r>
            <w:proofErr w:type="spellEnd"/>
          </w:p>
        </w:tc>
        <w:tc>
          <w:tcPr>
            <w:tcW w:w="452" w:type="pct"/>
            <w:noWrap/>
            <w:hideMark/>
          </w:tcPr>
          <w:p w14:paraId="47574308"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1/1/1985</w:t>
            </w:r>
          </w:p>
        </w:tc>
        <w:tc>
          <w:tcPr>
            <w:tcW w:w="551" w:type="pct"/>
            <w:noWrap/>
            <w:hideMark/>
          </w:tcPr>
          <w:p w14:paraId="79B35E6C"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31/12/1994</w:t>
            </w:r>
          </w:p>
        </w:tc>
        <w:tc>
          <w:tcPr>
            <w:tcW w:w="452" w:type="pct"/>
            <w:noWrap/>
            <w:hideMark/>
          </w:tcPr>
          <w:p w14:paraId="713A513D"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1/1/1995</w:t>
            </w:r>
          </w:p>
        </w:tc>
        <w:tc>
          <w:tcPr>
            <w:tcW w:w="551" w:type="pct"/>
            <w:noWrap/>
            <w:hideMark/>
          </w:tcPr>
          <w:p w14:paraId="654B82AD"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31/12/2004</w:t>
            </w:r>
          </w:p>
        </w:tc>
        <w:tc>
          <w:tcPr>
            <w:tcW w:w="452" w:type="pct"/>
            <w:noWrap/>
            <w:hideMark/>
          </w:tcPr>
          <w:p w14:paraId="1CE107E2"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1/1/1995</w:t>
            </w:r>
          </w:p>
        </w:tc>
        <w:tc>
          <w:tcPr>
            <w:tcW w:w="551" w:type="pct"/>
            <w:noWrap/>
            <w:hideMark/>
          </w:tcPr>
          <w:p w14:paraId="7FF82531"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31/12/2004</w:t>
            </w:r>
          </w:p>
        </w:tc>
        <w:tc>
          <w:tcPr>
            <w:tcW w:w="452" w:type="pct"/>
            <w:noWrap/>
            <w:hideMark/>
          </w:tcPr>
          <w:p w14:paraId="6DB7BC90"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1/1/1985</w:t>
            </w:r>
          </w:p>
        </w:tc>
        <w:tc>
          <w:tcPr>
            <w:tcW w:w="551" w:type="pct"/>
            <w:noWrap/>
            <w:hideMark/>
          </w:tcPr>
          <w:p w14:paraId="3CC9D294"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31/12/1994</w:t>
            </w:r>
          </w:p>
        </w:tc>
      </w:tr>
      <w:tr w:rsidR="00071F91" w:rsidRPr="00BD0B1A" w14:paraId="3E197DDA" w14:textId="77777777" w:rsidTr="002E71F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126D38BA"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Badala</w:t>
            </w:r>
            <w:proofErr w:type="spellEnd"/>
          </w:p>
        </w:tc>
        <w:tc>
          <w:tcPr>
            <w:tcW w:w="452" w:type="pct"/>
            <w:noWrap/>
            <w:hideMark/>
          </w:tcPr>
          <w:p w14:paraId="0325E25C"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5F698C08"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31/12/1993</w:t>
            </w:r>
          </w:p>
        </w:tc>
        <w:tc>
          <w:tcPr>
            <w:tcW w:w="452" w:type="pct"/>
            <w:noWrap/>
            <w:hideMark/>
          </w:tcPr>
          <w:p w14:paraId="6F2DF9FB"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1/1/1994</w:t>
            </w:r>
          </w:p>
        </w:tc>
        <w:tc>
          <w:tcPr>
            <w:tcW w:w="551" w:type="pct"/>
            <w:noWrap/>
            <w:hideMark/>
          </w:tcPr>
          <w:p w14:paraId="51DBF251"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31/12/2001</w:t>
            </w:r>
          </w:p>
        </w:tc>
        <w:tc>
          <w:tcPr>
            <w:tcW w:w="452" w:type="pct"/>
            <w:noWrap/>
            <w:hideMark/>
          </w:tcPr>
          <w:p w14:paraId="7DEBE90F"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1/1/1994</w:t>
            </w:r>
          </w:p>
        </w:tc>
        <w:tc>
          <w:tcPr>
            <w:tcW w:w="551" w:type="pct"/>
            <w:noWrap/>
            <w:hideMark/>
          </w:tcPr>
          <w:p w14:paraId="5E58EA45"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31/12/2001</w:t>
            </w:r>
          </w:p>
        </w:tc>
        <w:tc>
          <w:tcPr>
            <w:tcW w:w="452" w:type="pct"/>
            <w:noWrap/>
            <w:hideMark/>
          </w:tcPr>
          <w:p w14:paraId="142042CB"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34AF2489"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31/12/1993</w:t>
            </w:r>
          </w:p>
        </w:tc>
      </w:tr>
      <w:tr w:rsidR="00071F91" w:rsidRPr="00BD0B1A" w14:paraId="7B77877E" w14:textId="77777777" w:rsidTr="002E71F5">
        <w:trPr>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72FDE51D"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Dimbokro</w:t>
            </w:r>
            <w:proofErr w:type="spellEnd"/>
            <w:r w:rsidRPr="00BD0B1A">
              <w:rPr>
                <w:rFonts w:ascii="Arial" w:hAnsi="Arial" w:cs="Arial"/>
                <w:sz w:val="18"/>
                <w:szCs w:val="18"/>
              </w:rPr>
              <w:t>-Kan</w:t>
            </w:r>
          </w:p>
        </w:tc>
        <w:tc>
          <w:tcPr>
            <w:tcW w:w="452" w:type="pct"/>
            <w:noWrap/>
            <w:hideMark/>
          </w:tcPr>
          <w:p w14:paraId="114B9056"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1/1/1985</w:t>
            </w:r>
          </w:p>
        </w:tc>
        <w:tc>
          <w:tcPr>
            <w:tcW w:w="551" w:type="pct"/>
            <w:noWrap/>
            <w:hideMark/>
          </w:tcPr>
          <w:p w14:paraId="1AECDE07"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31/12/1989</w:t>
            </w:r>
          </w:p>
        </w:tc>
        <w:tc>
          <w:tcPr>
            <w:tcW w:w="452" w:type="pct"/>
            <w:noWrap/>
            <w:hideMark/>
          </w:tcPr>
          <w:p w14:paraId="0C0E8185"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1/1/1990</w:t>
            </w:r>
          </w:p>
        </w:tc>
        <w:tc>
          <w:tcPr>
            <w:tcW w:w="551" w:type="pct"/>
            <w:noWrap/>
            <w:hideMark/>
          </w:tcPr>
          <w:p w14:paraId="238B9007"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31/12/1994</w:t>
            </w:r>
          </w:p>
        </w:tc>
        <w:tc>
          <w:tcPr>
            <w:tcW w:w="452" w:type="pct"/>
            <w:noWrap/>
            <w:hideMark/>
          </w:tcPr>
          <w:p w14:paraId="3C2125AC"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1/1/1990</w:t>
            </w:r>
          </w:p>
        </w:tc>
        <w:tc>
          <w:tcPr>
            <w:tcW w:w="551" w:type="pct"/>
            <w:noWrap/>
            <w:hideMark/>
          </w:tcPr>
          <w:p w14:paraId="5EAF1C1D"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31/12/1994</w:t>
            </w:r>
          </w:p>
        </w:tc>
        <w:tc>
          <w:tcPr>
            <w:tcW w:w="452" w:type="pct"/>
            <w:noWrap/>
            <w:hideMark/>
          </w:tcPr>
          <w:p w14:paraId="7ED65C33"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1/1/1985</w:t>
            </w:r>
          </w:p>
        </w:tc>
        <w:tc>
          <w:tcPr>
            <w:tcW w:w="551" w:type="pct"/>
            <w:noWrap/>
            <w:hideMark/>
          </w:tcPr>
          <w:p w14:paraId="009BFE4D"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31/12/1989</w:t>
            </w:r>
          </w:p>
        </w:tc>
      </w:tr>
      <w:tr w:rsidR="00071F91" w:rsidRPr="00BD0B1A" w14:paraId="206D6134" w14:textId="77777777" w:rsidTr="002E71F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3395DD78"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Djirila</w:t>
            </w:r>
            <w:proofErr w:type="spellEnd"/>
          </w:p>
        </w:tc>
        <w:tc>
          <w:tcPr>
            <w:tcW w:w="452" w:type="pct"/>
            <w:noWrap/>
            <w:hideMark/>
          </w:tcPr>
          <w:p w14:paraId="175E0ACE"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0DD13BE2"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c>
          <w:tcPr>
            <w:tcW w:w="452" w:type="pct"/>
            <w:noWrap/>
            <w:hideMark/>
          </w:tcPr>
          <w:p w14:paraId="2EF305AC"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3C2D76A5"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372D65A5"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63A12C47"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392C889E"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7C81F3A8"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r>
      <w:tr w:rsidR="00071F91" w:rsidRPr="00BD0B1A" w14:paraId="35666870" w14:textId="77777777" w:rsidTr="002E71F5">
        <w:trPr>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1F36D465"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Flampleu</w:t>
            </w:r>
            <w:proofErr w:type="spellEnd"/>
          </w:p>
        </w:tc>
        <w:tc>
          <w:tcPr>
            <w:tcW w:w="452" w:type="pct"/>
            <w:noWrap/>
            <w:hideMark/>
          </w:tcPr>
          <w:p w14:paraId="157EEBA1"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41223729"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31/12/1993</w:t>
            </w:r>
          </w:p>
        </w:tc>
        <w:tc>
          <w:tcPr>
            <w:tcW w:w="452" w:type="pct"/>
            <w:noWrap/>
            <w:hideMark/>
          </w:tcPr>
          <w:p w14:paraId="58AAF829"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1/1/1994</w:t>
            </w:r>
          </w:p>
        </w:tc>
        <w:tc>
          <w:tcPr>
            <w:tcW w:w="551" w:type="pct"/>
            <w:noWrap/>
            <w:hideMark/>
          </w:tcPr>
          <w:p w14:paraId="31FF15B0"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31/12/2001</w:t>
            </w:r>
          </w:p>
        </w:tc>
        <w:tc>
          <w:tcPr>
            <w:tcW w:w="452" w:type="pct"/>
            <w:noWrap/>
            <w:hideMark/>
          </w:tcPr>
          <w:p w14:paraId="21EFBDC8"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1/1/1994</w:t>
            </w:r>
          </w:p>
        </w:tc>
        <w:tc>
          <w:tcPr>
            <w:tcW w:w="551" w:type="pct"/>
            <w:noWrap/>
            <w:hideMark/>
          </w:tcPr>
          <w:p w14:paraId="05506805"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31/12/2001</w:t>
            </w:r>
          </w:p>
        </w:tc>
        <w:tc>
          <w:tcPr>
            <w:tcW w:w="452" w:type="pct"/>
            <w:noWrap/>
            <w:hideMark/>
          </w:tcPr>
          <w:p w14:paraId="78B32A6E"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0C6FBB05"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31/12/1993</w:t>
            </w:r>
          </w:p>
        </w:tc>
      </w:tr>
      <w:tr w:rsidR="00071F91" w:rsidRPr="00BD0B1A" w14:paraId="73BC9960" w14:textId="77777777" w:rsidTr="002E71F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34C15E50" w14:textId="77777777" w:rsidR="00BD0B1A" w:rsidRPr="00BD0B1A" w:rsidRDefault="00BD0B1A" w:rsidP="00BD0B1A">
            <w:pPr>
              <w:pStyle w:val="Body"/>
              <w:rPr>
                <w:rFonts w:ascii="Arial" w:hAnsi="Arial" w:cs="Arial"/>
                <w:sz w:val="18"/>
                <w:szCs w:val="18"/>
              </w:rPr>
            </w:pPr>
            <w:r w:rsidRPr="00BD0B1A">
              <w:rPr>
                <w:rFonts w:ascii="Arial" w:hAnsi="Arial" w:cs="Arial"/>
                <w:sz w:val="18"/>
                <w:szCs w:val="18"/>
              </w:rPr>
              <w:t>Man-Ko</w:t>
            </w:r>
          </w:p>
        </w:tc>
        <w:tc>
          <w:tcPr>
            <w:tcW w:w="452" w:type="pct"/>
            <w:noWrap/>
            <w:hideMark/>
          </w:tcPr>
          <w:p w14:paraId="794C03CB"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743A6FB0"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c>
          <w:tcPr>
            <w:tcW w:w="452" w:type="pct"/>
            <w:noWrap/>
            <w:hideMark/>
          </w:tcPr>
          <w:p w14:paraId="00DBB757"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08153696"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30DBD1E4"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7C0FDC0C"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0779B41B"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62FF35B7"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r>
      <w:tr w:rsidR="00071F91" w:rsidRPr="00BD0B1A" w14:paraId="4319A1F3" w14:textId="77777777" w:rsidTr="002E71F5">
        <w:trPr>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2554E74C"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N’Dakro</w:t>
            </w:r>
            <w:proofErr w:type="spellEnd"/>
          </w:p>
        </w:tc>
        <w:tc>
          <w:tcPr>
            <w:tcW w:w="452" w:type="pct"/>
            <w:noWrap/>
            <w:hideMark/>
          </w:tcPr>
          <w:p w14:paraId="453A05FB"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1/1/1985</w:t>
            </w:r>
          </w:p>
        </w:tc>
        <w:tc>
          <w:tcPr>
            <w:tcW w:w="551" w:type="pct"/>
            <w:noWrap/>
            <w:hideMark/>
          </w:tcPr>
          <w:p w14:paraId="5E0450F0"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31/12/1994</w:t>
            </w:r>
          </w:p>
        </w:tc>
        <w:tc>
          <w:tcPr>
            <w:tcW w:w="452" w:type="pct"/>
            <w:noWrap/>
            <w:hideMark/>
          </w:tcPr>
          <w:p w14:paraId="66A1F076"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1/1/1995</w:t>
            </w:r>
          </w:p>
        </w:tc>
        <w:tc>
          <w:tcPr>
            <w:tcW w:w="551" w:type="pct"/>
            <w:noWrap/>
            <w:hideMark/>
          </w:tcPr>
          <w:p w14:paraId="6D92C092"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31/12/2004</w:t>
            </w:r>
          </w:p>
        </w:tc>
        <w:tc>
          <w:tcPr>
            <w:tcW w:w="452" w:type="pct"/>
            <w:noWrap/>
            <w:hideMark/>
          </w:tcPr>
          <w:p w14:paraId="31F29BD9"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1/1/1995</w:t>
            </w:r>
          </w:p>
        </w:tc>
        <w:tc>
          <w:tcPr>
            <w:tcW w:w="551" w:type="pct"/>
            <w:noWrap/>
            <w:hideMark/>
          </w:tcPr>
          <w:p w14:paraId="4351A295"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31/12/2004</w:t>
            </w:r>
          </w:p>
        </w:tc>
        <w:tc>
          <w:tcPr>
            <w:tcW w:w="452" w:type="pct"/>
            <w:noWrap/>
            <w:hideMark/>
          </w:tcPr>
          <w:p w14:paraId="2DD7044C"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1/1/1985</w:t>
            </w:r>
          </w:p>
        </w:tc>
        <w:tc>
          <w:tcPr>
            <w:tcW w:w="551" w:type="pct"/>
            <w:noWrap/>
            <w:hideMark/>
          </w:tcPr>
          <w:p w14:paraId="2CCCAD1B"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31/12/1994</w:t>
            </w:r>
          </w:p>
        </w:tc>
      </w:tr>
      <w:tr w:rsidR="00071F91" w:rsidRPr="00BD0B1A" w14:paraId="08E7E593" w14:textId="77777777" w:rsidTr="002E71F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4966C982"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Nibehibe</w:t>
            </w:r>
            <w:proofErr w:type="spellEnd"/>
          </w:p>
        </w:tc>
        <w:tc>
          <w:tcPr>
            <w:tcW w:w="452" w:type="pct"/>
            <w:noWrap/>
            <w:hideMark/>
          </w:tcPr>
          <w:p w14:paraId="074D5F17"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3E45A72F"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c>
          <w:tcPr>
            <w:tcW w:w="452" w:type="pct"/>
            <w:noWrap/>
            <w:hideMark/>
          </w:tcPr>
          <w:p w14:paraId="112B87E6"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4E094384"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54700B4C"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696E5579"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48D1EE41"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38AE11A6"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r>
      <w:tr w:rsidR="00071F91" w:rsidRPr="00BD0B1A" w14:paraId="0C3434A6" w14:textId="77777777" w:rsidTr="002E71F5">
        <w:trPr>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435EEAD4" w14:textId="77777777" w:rsidR="00BD0B1A" w:rsidRPr="00BD0B1A" w:rsidRDefault="00BD0B1A" w:rsidP="00BD0B1A">
            <w:pPr>
              <w:pStyle w:val="Body"/>
              <w:rPr>
                <w:rFonts w:ascii="Arial" w:hAnsi="Arial" w:cs="Arial"/>
                <w:sz w:val="18"/>
                <w:szCs w:val="18"/>
              </w:rPr>
            </w:pPr>
            <w:r w:rsidRPr="00BD0B1A">
              <w:rPr>
                <w:rFonts w:ascii="Arial" w:hAnsi="Arial" w:cs="Arial"/>
                <w:sz w:val="18"/>
                <w:szCs w:val="18"/>
              </w:rPr>
              <w:t>Niebe</w:t>
            </w:r>
          </w:p>
        </w:tc>
        <w:tc>
          <w:tcPr>
            <w:tcW w:w="452" w:type="pct"/>
            <w:noWrap/>
            <w:hideMark/>
          </w:tcPr>
          <w:p w14:paraId="2B63AA39"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29861311"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31/12/1993</w:t>
            </w:r>
          </w:p>
        </w:tc>
        <w:tc>
          <w:tcPr>
            <w:tcW w:w="452" w:type="pct"/>
            <w:noWrap/>
            <w:hideMark/>
          </w:tcPr>
          <w:p w14:paraId="17963C29"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1/1/1994</w:t>
            </w:r>
          </w:p>
        </w:tc>
        <w:tc>
          <w:tcPr>
            <w:tcW w:w="551" w:type="pct"/>
            <w:noWrap/>
            <w:hideMark/>
          </w:tcPr>
          <w:p w14:paraId="798EA138"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31/12/2001</w:t>
            </w:r>
          </w:p>
        </w:tc>
        <w:tc>
          <w:tcPr>
            <w:tcW w:w="452" w:type="pct"/>
            <w:noWrap/>
            <w:hideMark/>
          </w:tcPr>
          <w:p w14:paraId="6FCBE79D"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1/1/1994</w:t>
            </w:r>
          </w:p>
        </w:tc>
        <w:tc>
          <w:tcPr>
            <w:tcW w:w="551" w:type="pct"/>
            <w:noWrap/>
            <w:hideMark/>
          </w:tcPr>
          <w:p w14:paraId="7C815F0D"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31/12/2001</w:t>
            </w:r>
          </w:p>
        </w:tc>
        <w:tc>
          <w:tcPr>
            <w:tcW w:w="452" w:type="pct"/>
            <w:noWrap/>
            <w:hideMark/>
          </w:tcPr>
          <w:p w14:paraId="0A288105"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4EEA43B4"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31/12/1993</w:t>
            </w:r>
          </w:p>
        </w:tc>
      </w:tr>
      <w:tr w:rsidR="00071F91" w:rsidRPr="00BD0B1A" w14:paraId="57AF6C23" w14:textId="77777777" w:rsidTr="002E71F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49D47921"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Rte</w:t>
            </w:r>
            <w:proofErr w:type="spellEnd"/>
            <w:r w:rsidRPr="00BD0B1A">
              <w:rPr>
                <w:rFonts w:ascii="Arial" w:hAnsi="Arial" w:cs="Arial"/>
                <w:sz w:val="18"/>
                <w:szCs w:val="18"/>
              </w:rPr>
              <w:t xml:space="preserve"> Grand </w:t>
            </w:r>
            <w:proofErr w:type="spellStart"/>
            <w:r w:rsidRPr="00BD0B1A">
              <w:rPr>
                <w:rFonts w:ascii="Arial" w:hAnsi="Arial" w:cs="Arial"/>
                <w:sz w:val="18"/>
                <w:szCs w:val="18"/>
              </w:rPr>
              <w:t>Bereby</w:t>
            </w:r>
            <w:proofErr w:type="spellEnd"/>
          </w:p>
        </w:tc>
        <w:tc>
          <w:tcPr>
            <w:tcW w:w="452" w:type="pct"/>
            <w:noWrap/>
            <w:hideMark/>
          </w:tcPr>
          <w:p w14:paraId="7737C2FF"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3140B2F0"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c>
          <w:tcPr>
            <w:tcW w:w="452" w:type="pct"/>
            <w:noWrap/>
            <w:hideMark/>
          </w:tcPr>
          <w:p w14:paraId="1A1D763C"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774D957D"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766CD75D"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488F0DD6"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331298BE"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6B7A8E3B"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r>
      <w:tr w:rsidR="00071F91" w:rsidRPr="00BD0B1A" w14:paraId="5EDA2A53" w14:textId="77777777" w:rsidTr="002E71F5">
        <w:trPr>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7FD45A8B"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Rte</w:t>
            </w:r>
            <w:proofErr w:type="spellEnd"/>
            <w:r w:rsidRPr="00BD0B1A">
              <w:rPr>
                <w:rFonts w:ascii="Arial" w:hAnsi="Arial" w:cs="Arial"/>
                <w:sz w:val="18"/>
                <w:szCs w:val="18"/>
              </w:rPr>
              <w:t xml:space="preserve"> </w:t>
            </w:r>
            <w:proofErr w:type="spellStart"/>
            <w:r w:rsidRPr="00BD0B1A">
              <w:rPr>
                <w:rFonts w:ascii="Arial" w:hAnsi="Arial" w:cs="Arial"/>
                <w:sz w:val="18"/>
                <w:szCs w:val="18"/>
              </w:rPr>
              <w:t>Katiola-Dabakala</w:t>
            </w:r>
            <w:proofErr w:type="spellEnd"/>
          </w:p>
        </w:tc>
        <w:tc>
          <w:tcPr>
            <w:tcW w:w="452" w:type="pct"/>
            <w:noWrap/>
            <w:hideMark/>
          </w:tcPr>
          <w:p w14:paraId="10A292EA"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1/1/1985</w:t>
            </w:r>
          </w:p>
        </w:tc>
        <w:tc>
          <w:tcPr>
            <w:tcW w:w="551" w:type="pct"/>
            <w:noWrap/>
            <w:hideMark/>
          </w:tcPr>
          <w:p w14:paraId="47EADDC5"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31/12/1988</w:t>
            </w:r>
          </w:p>
        </w:tc>
        <w:tc>
          <w:tcPr>
            <w:tcW w:w="452" w:type="pct"/>
            <w:noWrap/>
            <w:hideMark/>
          </w:tcPr>
          <w:p w14:paraId="184AA257"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024299EF"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31/12/1994</w:t>
            </w:r>
          </w:p>
        </w:tc>
        <w:tc>
          <w:tcPr>
            <w:tcW w:w="452" w:type="pct"/>
            <w:noWrap/>
            <w:hideMark/>
          </w:tcPr>
          <w:p w14:paraId="50180D63"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45C66536"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31/12/1994</w:t>
            </w:r>
          </w:p>
        </w:tc>
        <w:tc>
          <w:tcPr>
            <w:tcW w:w="452" w:type="pct"/>
            <w:noWrap/>
            <w:hideMark/>
          </w:tcPr>
          <w:p w14:paraId="672595B7"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1/1/1985</w:t>
            </w:r>
          </w:p>
        </w:tc>
        <w:tc>
          <w:tcPr>
            <w:tcW w:w="551" w:type="pct"/>
            <w:noWrap/>
            <w:hideMark/>
          </w:tcPr>
          <w:p w14:paraId="27ED8A2A"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31/12/1988</w:t>
            </w:r>
          </w:p>
        </w:tc>
      </w:tr>
      <w:tr w:rsidR="00071F91" w:rsidRPr="00BD0B1A" w14:paraId="1027B9CE" w14:textId="77777777" w:rsidTr="002E71F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72968D6A" w14:textId="77777777" w:rsidR="00BD0B1A" w:rsidRPr="00BD0B1A" w:rsidRDefault="00BD0B1A" w:rsidP="00BD0B1A">
            <w:pPr>
              <w:pStyle w:val="Body"/>
              <w:rPr>
                <w:rFonts w:ascii="Arial" w:hAnsi="Arial" w:cs="Arial"/>
                <w:sz w:val="18"/>
                <w:szCs w:val="18"/>
              </w:rPr>
            </w:pPr>
            <w:r w:rsidRPr="00BD0B1A">
              <w:rPr>
                <w:rFonts w:ascii="Arial" w:hAnsi="Arial" w:cs="Arial"/>
                <w:sz w:val="18"/>
                <w:szCs w:val="18"/>
              </w:rPr>
              <w:t>Tai Pont</w:t>
            </w:r>
          </w:p>
        </w:tc>
        <w:tc>
          <w:tcPr>
            <w:tcW w:w="452" w:type="pct"/>
            <w:noWrap/>
            <w:hideMark/>
          </w:tcPr>
          <w:p w14:paraId="14BBFE7E"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1/1/1987</w:t>
            </w:r>
          </w:p>
        </w:tc>
        <w:tc>
          <w:tcPr>
            <w:tcW w:w="551" w:type="pct"/>
            <w:noWrap/>
            <w:hideMark/>
          </w:tcPr>
          <w:p w14:paraId="0B1ED94E"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39833B49"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1/1/1996</w:t>
            </w:r>
          </w:p>
        </w:tc>
        <w:tc>
          <w:tcPr>
            <w:tcW w:w="551" w:type="pct"/>
            <w:noWrap/>
            <w:hideMark/>
          </w:tcPr>
          <w:p w14:paraId="7A8630F7"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31/12/2004</w:t>
            </w:r>
          </w:p>
        </w:tc>
        <w:tc>
          <w:tcPr>
            <w:tcW w:w="452" w:type="pct"/>
            <w:noWrap/>
            <w:hideMark/>
          </w:tcPr>
          <w:p w14:paraId="09115E95"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1/1/1996</w:t>
            </w:r>
          </w:p>
        </w:tc>
        <w:tc>
          <w:tcPr>
            <w:tcW w:w="551" w:type="pct"/>
            <w:noWrap/>
            <w:hideMark/>
          </w:tcPr>
          <w:p w14:paraId="7A662E80"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31/12/2004</w:t>
            </w:r>
          </w:p>
        </w:tc>
        <w:tc>
          <w:tcPr>
            <w:tcW w:w="452" w:type="pct"/>
            <w:noWrap/>
            <w:hideMark/>
          </w:tcPr>
          <w:p w14:paraId="3D12E36E"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1/1/1987</w:t>
            </w:r>
          </w:p>
        </w:tc>
        <w:tc>
          <w:tcPr>
            <w:tcW w:w="551" w:type="pct"/>
            <w:noWrap/>
            <w:hideMark/>
          </w:tcPr>
          <w:p w14:paraId="18ABC16A"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r>
      <w:tr w:rsidR="00071F91" w:rsidRPr="00BD0B1A" w14:paraId="7FC92BC7" w14:textId="77777777" w:rsidTr="002E71F5">
        <w:trPr>
          <w:trHeight w:val="437"/>
        </w:trPr>
        <w:tc>
          <w:tcPr>
            <w:cnfStyle w:val="001000000000" w:firstRow="0" w:lastRow="0" w:firstColumn="1" w:lastColumn="0" w:oddVBand="0" w:evenVBand="0" w:oddHBand="0" w:evenHBand="0" w:firstRowFirstColumn="0" w:firstRowLastColumn="0" w:lastRowFirstColumn="0" w:lastRowLastColumn="0"/>
            <w:tcW w:w="989" w:type="pct"/>
            <w:noWrap/>
            <w:hideMark/>
          </w:tcPr>
          <w:p w14:paraId="5F0FD373" w14:textId="77777777" w:rsidR="00BD0B1A" w:rsidRPr="00BD0B1A" w:rsidRDefault="00BD0B1A" w:rsidP="00BD0B1A">
            <w:pPr>
              <w:pStyle w:val="Body"/>
              <w:rPr>
                <w:rFonts w:ascii="Arial" w:hAnsi="Arial" w:cs="Arial"/>
                <w:sz w:val="18"/>
                <w:szCs w:val="18"/>
              </w:rPr>
            </w:pPr>
            <w:proofErr w:type="spellStart"/>
            <w:r w:rsidRPr="00BD0B1A">
              <w:rPr>
                <w:rFonts w:ascii="Arial" w:hAnsi="Arial" w:cs="Arial"/>
                <w:sz w:val="18"/>
                <w:szCs w:val="18"/>
              </w:rPr>
              <w:t>Tehini</w:t>
            </w:r>
            <w:proofErr w:type="spellEnd"/>
          </w:p>
        </w:tc>
        <w:tc>
          <w:tcPr>
            <w:tcW w:w="452" w:type="pct"/>
            <w:noWrap/>
            <w:hideMark/>
          </w:tcPr>
          <w:p w14:paraId="7D2FC4C8"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2C9D1CFA"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31/12/1991</w:t>
            </w:r>
          </w:p>
        </w:tc>
        <w:tc>
          <w:tcPr>
            <w:tcW w:w="452" w:type="pct"/>
            <w:noWrap/>
            <w:hideMark/>
          </w:tcPr>
          <w:p w14:paraId="226D6116"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1/1/1992</w:t>
            </w:r>
          </w:p>
        </w:tc>
        <w:tc>
          <w:tcPr>
            <w:tcW w:w="551" w:type="pct"/>
            <w:noWrap/>
            <w:hideMark/>
          </w:tcPr>
          <w:p w14:paraId="593260A8"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31/12/1997</w:t>
            </w:r>
          </w:p>
        </w:tc>
        <w:tc>
          <w:tcPr>
            <w:tcW w:w="452" w:type="pct"/>
            <w:noWrap/>
            <w:hideMark/>
          </w:tcPr>
          <w:p w14:paraId="7CB2FACC"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1/1/1992</w:t>
            </w:r>
          </w:p>
        </w:tc>
        <w:tc>
          <w:tcPr>
            <w:tcW w:w="551" w:type="pct"/>
            <w:noWrap/>
            <w:hideMark/>
          </w:tcPr>
          <w:p w14:paraId="794C6848"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31/12/1997</w:t>
            </w:r>
          </w:p>
        </w:tc>
        <w:tc>
          <w:tcPr>
            <w:tcW w:w="452" w:type="pct"/>
            <w:noWrap/>
            <w:hideMark/>
          </w:tcPr>
          <w:p w14:paraId="03497BE2"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35224BF8" w14:textId="77777777" w:rsidR="00BD0B1A" w:rsidRPr="00BD0B1A" w:rsidRDefault="00BD0B1A" w:rsidP="00BD0B1A">
            <w:pPr>
              <w:pStyle w:val="Body"/>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31/12/1991</w:t>
            </w:r>
          </w:p>
        </w:tc>
      </w:tr>
      <w:tr w:rsidR="00071F91" w:rsidRPr="00BD0B1A" w14:paraId="173C62EC" w14:textId="77777777" w:rsidTr="002E71F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89" w:type="pct"/>
            <w:noWrap/>
            <w:hideMark/>
          </w:tcPr>
          <w:p w14:paraId="63A17B75" w14:textId="77777777" w:rsidR="00BD0B1A" w:rsidRPr="00BD0B1A" w:rsidRDefault="00BD0B1A" w:rsidP="00BD0B1A">
            <w:pPr>
              <w:pStyle w:val="Body"/>
              <w:rPr>
                <w:rFonts w:ascii="Arial" w:hAnsi="Arial" w:cs="Arial"/>
                <w:sz w:val="18"/>
                <w:szCs w:val="18"/>
              </w:rPr>
            </w:pPr>
            <w:r w:rsidRPr="00BD0B1A">
              <w:rPr>
                <w:rFonts w:ascii="Arial" w:hAnsi="Arial" w:cs="Arial"/>
                <w:sz w:val="18"/>
                <w:szCs w:val="18"/>
              </w:rPr>
              <w:t>Yaka</w:t>
            </w:r>
          </w:p>
        </w:tc>
        <w:tc>
          <w:tcPr>
            <w:tcW w:w="452" w:type="pct"/>
            <w:noWrap/>
            <w:hideMark/>
          </w:tcPr>
          <w:p w14:paraId="450A359C"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33B7700C"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c>
          <w:tcPr>
            <w:tcW w:w="452" w:type="pct"/>
            <w:noWrap/>
            <w:hideMark/>
          </w:tcPr>
          <w:p w14:paraId="1F52560D"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34BBF475"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299E0E23"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1/1/1991</w:t>
            </w:r>
          </w:p>
        </w:tc>
        <w:tc>
          <w:tcPr>
            <w:tcW w:w="551" w:type="pct"/>
            <w:noWrap/>
            <w:hideMark/>
          </w:tcPr>
          <w:p w14:paraId="2F912231"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31/12/1995</w:t>
            </w:r>
          </w:p>
        </w:tc>
        <w:tc>
          <w:tcPr>
            <w:tcW w:w="452" w:type="pct"/>
            <w:noWrap/>
            <w:hideMark/>
          </w:tcPr>
          <w:p w14:paraId="6DD98498"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1/1/1986</w:t>
            </w:r>
          </w:p>
        </w:tc>
        <w:tc>
          <w:tcPr>
            <w:tcW w:w="551" w:type="pct"/>
            <w:noWrap/>
            <w:hideMark/>
          </w:tcPr>
          <w:p w14:paraId="4CC0B068" w14:textId="77777777" w:rsidR="00BD0B1A" w:rsidRPr="00BD0B1A" w:rsidRDefault="00BD0B1A" w:rsidP="00BD0B1A">
            <w:pPr>
              <w:pStyle w:val="Body"/>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0B1A">
              <w:rPr>
                <w:rFonts w:ascii="Arial" w:hAnsi="Arial" w:cs="Arial"/>
                <w:sz w:val="18"/>
                <w:szCs w:val="18"/>
              </w:rPr>
              <w:t>31/12/1990</w:t>
            </w:r>
          </w:p>
        </w:tc>
      </w:tr>
    </w:tbl>
    <w:p w14:paraId="02ABA2BF" w14:textId="77777777" w:rsidR="00BD0B1A" w:rsidRDefault="00BD0B1A" w:rsidP="00BD0B1A">
      <w:pPr>
        <w:pStyle w:val="Body"/>
        <w:rPr>
          <w:rFonts w:ascii="Arial" w:hAnsi="Arial" w:cs="Arial"/>
        </w:rPr>
      </w:pPr>
    </w:p>
    <w:p w14:paraId="0D8F36E8" w14:textId="62D5C207" w:rsidR="00BD0B1A" w:rsidRPr="00BD0B1A" w:rsidRDefault="00BD0B1A" w:rsidP="00BD0B1A">
      <w:pPr>
        <w:pStyle w:val="Body"/>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BD0B1A">
        <w:rPr>
          <w:rFonts w:ascii="Arial" w:hAnsi="Arial" w:cs="Arial"/>
          <w:b/>
          <w:bCs/>
          <w:sz w:val="22"/>
        </w:rPr>
        <w:t>Overall performance analysis</w:t>
      </w:r>
    </w:p>
    <w:p w14:paraId="4A3A1AA1" w14:textId="77777777" w:rsidR="00BD0B1A" w:rsidRPr="00BD0B1A" w:rsidRDefault="00BD0B1A" w:rsidP="00BD0B1A">
      <w:pPr>
        <w:pStyle w:val="Body"/>
        <w:rPr>
          <w:rFonts w:ascii="Arial" w:hAnsi="Arial" w:cs="Arial"/>
          <w:lang w:val="en-GB"/>
        </w:rPr>
      </w:pPr>
      <w:bookmarkStart w:id="2" w:name="_Hlk109999277"/>
      <w:r w:rsidRPr="00BD0B1A">
        <w:rPr>
          <w:rFonts w:ascii="Arial" w:hAnsi="Arial" w:cs="Arial"/>
          <w:lang w:val="en-GB"/>
        </w:rPr>
        <w:t>In this section, emphasis is placed on the performance of the various satellite-based products in the calibration and validation of all target watersheds.</w:t>
      </w:r>
    </w:p>
    <w:p w14:paraId="60B40BA4" w14:textId="7A11C287" w:rsidR="00BD0B1A" w:rsidRDefault="00BD0B1A" w:rsidP="00BD0B1A">
      <w:pPr>
        <w:pStyle w:val="Body"/>
        <w:rPr>
          <w:rFonts w:ascii="Arial" w:hAnsi="Arial" w:cs="Arial"/>
          <w:lang w:val="en-GB"/>
        </w:rPr>
      </w:pP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.1 </w:t>
      </w:r>
      <w:r w:rsidRPr="00BD0B1A">
        <w:rPr>
          <w:rFonts w:ascii="Arial" w:hAnsi="Arial" w:cs="Arial"/>
          <w:b/>
          <w:u w:val="single"/>
        </w:rPr>
        <w:t>Calibration</w:t>
      </w:r>
    </w:p>
    <w:bookmarkEnd w:id="2"/>
    <w:p w14:paraId="46069201" w14:textId="73F79E59" w:rsidR="00BD0B1A" w:rsidRPr="00BD0B1A" w:rsidRDefault="00BD0B1A" w:rsidP="00BD0B1A">
      <w:pPr>
        <w:pStyle w:val="Body"/>
        <w:rPr>
          <w:rFonts w:ascii="Arial" w:hAnsi="Arial" w:cs="Arial"/>
          <w:lang w:val="en-GB"/>
        </w:rPr>
      </w:pPr>
      <w:r w:rsidRPr="00BD0B1A">
        <w:rPr>
          <w:rFonts w:ascii="Arial" w:hAnsi="Arial" w:cs="Arial"/>
          <w:lang w:val="en-GB"/>
        </w:rPr>
        <w:t>For the SST1 period, the rainfall time series from PERSIANN-CDR, CHIRPS, WFDE5-CRU-GPCC, WFDE5-CRU, and GPCC gave good values ​​ for KGE2 in calibration, with median values ​​all above 0.7 (</w:t>
      </w:r>
      <w:r w:rsidR="000250E6">
        <w:rPr>
          <w:rFonts w:ascii="Arial" w:hAnsi="Arial" w:cs="Arial"/>
          <w:lang w:val="en-GB"/>
        </w:rPr>
        <w:t>Fig. 4.</w:t>
      </w:r>
      <w:r w:rsidRPr="00BD0B1A">
        <w:rPr>
          <w:rFonts w:ascii="Arial" w:hAnsi="Arial" w:cs="Arial"/>
          <w:lang w:val="en-GB"/>
        </w:rPr>
        <w:t>). PERSIANN-CCS-CDR had the lowest calibration performance, with a KGE2 median value of 0.252. The performance of MSWEP was average in calibration, with scattered values ranging from 0.349 to 0.921 and a median of 0.617. The TAMSAT KGE2 values were unsatisfactory, with a median value below 0.5. Finally, CHIRPS stands out with its 1st quartile, 3rd quartile and maximum values of KGE2 (0.746, 0.871, and 0.957, respectively) being better than those of the other products.</w:t>
      </w:r>
    </w:p>
    <w:p w14:paraId="051BFD52" w14:textId="53F002BA" w:rsidR="00BD0B1A" w:rsidRPr="00BD0B1A" w:rsidRDefault="00BD0B1A" w:rsidP="00BD0B1A">
      <w:pPr>
        <w:pStyle w:val="Body"/>
        <w:rPr>
          <w:rFonts w:ascii="Arial" w:hAnsi="Arial" w:cs="Arial"/>
        </w:rPr>
      </w:pPr>
      <w:r w:rsidRPr="00BD0B1A">
        <w:rPr>
          <w:rFonts w:ascii="Arial" w:hAnsi="Arial" w:cs="Arial"/>
          <w:lang w:val="en-GB"/>
        </w:rPr>
        <w:lastRenderedPageBreak/>
        <w:t>Likewise, for the SST2 period, PERSIANN-CDR, CHIRPS, WFDE5-CRU-GPCC, WFDE5-CRU, and GPCC remained the best products for calibration according to their KGE2 values (</w:t>
      </w:r>
      <w:r w:rsidRPr="00BD0B1A">
        <w:rPr>
          <w:rFonts w:ascii="Arial" w:hAnsi="Arial" w:cs="Arial"/>
          <w:lang w:val="en-GB"/>
        </w:rPr>
        <w:fldChar w:fldCharType="begin"/>
      </w:r>
      <w:r w:rsidRPr="00BD0B1A">
        <w:rPr>
          <w:rFonts w:ascii="Arial" w:hAnsi="Arial" w:cs="Arial"/>
          <w:lang w:val="en-GB"/>
        </w:rPr>
        <w:instrText xml:space="preserve"> REF _Ref143542793 \h  \* MERGEFORMAT </w:instrText>
      </w:r>
      <w:r w:rsidRPr="00BD0B1A">
        <w:rPr>
          <w:rFonts w:ascii="Arial" w:hAnsi="Arial" w:cs="Arial"/>
          <w:lang w:val="en-GB"/>
        </w:rPr>
      </w:r>
      <w:r w:rsidRPr="00BD0B1A">
        <w:rPr>
          <w:rFonts w:ascii="Arial" w:hAnsi="Arial" w:cs="Arial"/>
          <w:lang w:val="en-GB"/>
        </w:rPr>
        <w:fldChar w:fldCharType="separate"/>
      </w:r>
      <w:r w:rsidRPr="00BD0B1A">
        <w:rPr>
          <w:rFonts w:ascii="Arial" w:hAnsi="Arial" w:cs="Arial"/>
          <w:lang w:val="en-GB"/>
        </w:rPr>
        <w:t>Fig</w:t>
      </w:r>
      <w:r w:rsidR="000250E6">
        <w:rPr>
          <w:rFonts w:ascii="Arial" w:hAnsi="Arial" w:cs="Arial"/>
          <w:lang w:val="en-GB"/>
        </w:rPr>
        <w:t>. 4</w:t>
      </w:r>
      <w:r w:rsidRPr="00BD0B1A">
        <w:rPr>
          <w:rFonts w:ascii="Arial" w:hAnsi="Arial" w:cs="Arial"/>
        </w:rPr>
        <w:fldChar w:fldCharType="end"/>
      </w:r>
      <w:r w:rsidRPr="00BD0B1A">
        <w:rPr>
          <w:rFonts w:ascii="Arial" w:hAnsi="Arial" w:cs="Arial"/>
          <w:lang w:val="en-GB"/>
        </w:rPr>
        <w:t>).  Nevertheless, there was a large drop in the performance of the gridded precipitation estimate products compared with that of SST1. The median values of KGE2 for GPCC, MSWEP, and WFDE5-CRU were below 0.7 (resp. 0.658, 0.540, 0.643). TAMSAT performed better than MSWEP, with median, 3rd quartile and maximum values of 0.618, 0.733, and 0.841 compared to 0.54, 0.634, and 0.806, respectively. In addition, the performance of PERSIANN-CCS-CDR slightly increased (the KGE2 median increased from 0.252 to 0.32).</w:t>
      </w:r>
      <w:r>
        <w:rPr>
          <w:rFonts w:ascii="Arial" w:hAnsi="Arial" w:cs="Arial"/>
          <w:lang w:val="en-GB"/>
        </w:rPr>
        <w:t xml:space="preserve"> </w:t>
      </w:r>
      <w:r w:rsidRPr="00BD0B1A">
        <w:rPr>
          <w:rFonts w:ascii="Arial" w:hAnsi="Arial" w:cs="Arial"/>
        </w:rPr>
        <w:t xml:space="preserve">However, this last product was still the </w:t>
      </w:r>
      <w:r w:rsidR="00A91506" w:rsidRPr="00BD0B1A">
        <w:rPr>
          <w:rFonts w:ascii="Arial" w:hAnsi="Arial" w:cs="Arial"/>
        </w:rPr>
        <w:t>lowest ranked</w:t>
      </w:r>
      <w:r w:rsidRPr="00BD0B1A">
        <w:rPr>
          <w:rFonts w:ascii="Arial" w:hAnsi="Arial" w:cs="Arial"/>
        </w:rPr>
        <w:t xml:space="preserve"> among the eight (8) gridded precipitation estimate products considered in this study. WFDE5-CRU-GPCC slightly outperformed CHIRPS considering the KGE2 median values (0.755 vs. 0.741). However, CHIRPS still had the best 3</w:t>
      </w:r>
      <w:r w:rsidRPr="00BD0B1A">
        <w:rPr>
          <w:rFonts w:ascii="Arial" w:hAnsi="Arial" w:cs="Arial"/>
          <w:vertAlign w:val="superscript"/>
        </w:rPr>
        <w:t>rd</w:t>
      </w:r>
      <w:r w:rsidRPr="00BD0B1A">
        <w:rPr>
          <w:rFonts w:ascii="Arial" w:hAnsi="Arial" w:cs="Arial"/>
        </w:rPr>
        <w:t xml:space="preserve"> quartile and maximum values (0.826 and 0.912 against 0.808 and 0.887 for WFDE5-CRU-GPCC, respectively). A similar observation was made between GPCC and WFDE5-CRU.</w:t>
      </w:r>
    </w:p>
    <w:p w14:paraId="1DD1D4CF" w14:textId="77777777" w:rsidR="00BD0B1A" w:rsidRDefault="00BD0B1A" w:rsidP="00BD0B1A">
      <w:pPr>
        <w:pStyle w:val="Body"/>
        <w:rPr>
          <w:rFonts w:ascii="Arial" w:hAnsi="Arial" w:cs="Arial"/>
          <w:lang w:val="en-GB"/>
        </w:rPr>
      </w:pPr>
      <w:r w:rsidRPr="00BD0B1A">
        <w:rPr>
          <w:rFonts w:ascii="Arial" w:hAnsi="Arial" w:cs="Arial"/>
          <w:lang w:val="en-GB"/>
        </w:rPr>
        <w:t>The drop in performance in calibration from SST1 to SST2 considering both the mean and median values of KGE2 is approximately between 5% and 12% for the precipitation estimate products, in addition to PERSIANN-CCS-CDR and TAMSAT. For these two exceptions, the median and maximum values of the KGE2 scores increased by 26% and 9%, respectively.</w:t>
      </w:r>
    </w:p>
    <w:p w14:paraId="6930BA37" w14:textId="77777777" w:rsidR="009C3CD7" w:rsidRPr="00BD0B1A" w:rsidRDefault="009C3CD7" w:rsidP="009C3CD7">
      <w:pPr>
        <w:pStyle w:val="Body"/>
        <w:rPr>
          <w:rFonts w:ascii="Arial" w:hAnsi="Arial" w:cs="Arial"/>
          <w:lang w:val="en-GB"/>
        </w:rPr>
      </w:pP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BD0B1A">
        <w:rPr>
          <w:rFonts w:ascii="Arial" w:hAnsi="Arial" w:cs="Arial"/>
          <w:b/>
          <w:u w:val="single"/>
        </w:rPr>
        <w:t>Validation</w:t>
      </w:r>
    </w:p>
    <w:p w14:paraId="15DDCE83" w14:textId="70EAE267" w:rsidR="00BD0B1A" w:rsidRPr="009C3CD7" w:rsidRDefault="009C3CD7" w:rsidP="00BD0B1A">
      <w:pPr>
        <w:pStyle w:val="Body"/>
        <w:rPr>
          <w:rFonts w:ascii="Arial" w:hAnsi="Arial" w:cs="Arial"/>
          <w:lang w:val="en-GB"/>
        </w:rPr>
      </w:pPr>
      <w:r w:rsidRPr="00BD0B1A">
        <w:rPr>
          <w:rFonts w:ascii="Arial" w:hAnsi="Arial" w:cs="Arial"/>
          <w:lang w:val="en-GB"/>
        </w:rPr>
        <w:t>For validation, in SST1, WFDE5-CRU-GPCC outperformed CHIRPS and the other gridded precipitation estimate products (</w:t>
      </w:r>
      <w:r w:rsidRPr="00BD0B1A">
        <w:rPr>
          <w:rFonts w:ascii="Arial" w:hAnsi="Arial" w:cs="Arial"/>
          <w:lang w:val="en-GB"/>
        </w:rPr>
        <w:fldChar w:fldCharType="begin"/>
      </w:r>
      <w:r w:rsidRPr="00BD0B1A">
        <w:rPr>
          <w:rFonts w:ascii="Arial" w:hAnsi="Arial" w:cs="Arial"/>
          <w:lang w:val="en-GB"/>
        </w:rPr>
        <w:instrText xml:space="preserve"> REF _Ref143542793 \h  \* MERGEFORMAT </w:instrText>
      </w:r>
      <w:r w:rsidRPr="00BD0B1A">
        <w:rPr>
          <w:rFonts w:ascii="Arial" w:hAnsi="Arial" w:cs="Arial"/>
          <w:lang w:val="en-GB"/>
        </w:rPr>
      </w:r>
      <w:r w:rsidRPr="00BD0B1A">
        <w:rPr>
          <w:rFonts w:ascii="Arial" w:hAnsi="Arial" w:cs="Arial"/>
          <w:lang w:val="en-GB"/>
        </w:rPr>
        <w:fldChar w:fldCharType="separate"/>
      </w:r>
      <w:r w:rsidRPr="00BD0B1A">
        <w:rPr>
          <w:rFonts w:ascii="Arial" w:hAnsi="Arial" w:cs="Arial"/>
          <w:lang w:val="en-GB"/>
        </w:rPr>
        <w:t>Fig</w:t>
      </w:r>
      <w:r w:rsidR="000250E6">
        <w:rPr>
          <w:rFonts w:ascii="Arial" w:hAnsi="Arial" w:cs="Arial"/>
          <w:lang w:val="en-GB"/>
        </w:rPr>
        <w:t>.</w:t>
      </w:r>
      <w:r w:rsidRPr="00BD0B1A">
        <w:rPr>
          <w:rFonts w:ascii="Arial" w:hAnsi="Arial" w:cs="Arial"/>
          <w:lang w:val="en-GB"/>
        </w:rPr>
        <w:t xml:space="preserve"> </w:t>
      </w:r>
      <w:r w:rsidR="000250E6">
        <w:rPr>
          <w:rFonts w:ascii="Arial" w:hAnsi="Arial" w:cs="Arial"/>
          <w:lang w:val="en-GB"/>
        </w:rPr>
        <w:t>4</w:t>
      </w:r>
      <w:r w:rsidRPr="00BD0B1A">
        <w:rPr>
          <w:rFonts w:ascii="Arial" w:hAnsi="Arial" w:cs="Arial"/>
        </w:rPr>
        <w:fldChar w:fldCharType="end"/>
      </w:r>
      <w:r w:rsidRPr="00BD0B1A">
        <w:rPr>
          <w:rFonts w:ascii="Arial" w:hAnsi="Arial" w:cs="Arial"/>
          <w:lang w:val="en-GB"/>
        </w:rPr>
        <w:t>). The best minimum, median, 3rd quartile, and maximum values of KGE2 were observed for WFDE5-CRU-GPCC (resp. 0.405, 0.625, 0.684, 0.773). PERSIANN-CDR exhibited the second-best performance (KGE2 median = 0.606), followed by CHIRPS (KGE2 median = 0.560). Unlike the calibration step for SS1, TAMSAT performed better than MSWEP for the upper 50% of KGE2 values (0.475 and 0.388, respectively). However, the KGE2 values for TAMSAT were more scattered below the median, as indicated by the thin and downward elongated shape of the violin (</w:t>
      </w:r>
      <w:r w:rsidRPr="00BD0B1A">
        <w:rPr>
          <w:rFonts w:ascii="Arial" w:hAnsi="Arial" w:cs="Arial"/>
          <w:lang w:val="en-GB"/>
        </w:rPr>
        <w:fldChar w:fldCharType="begin"/>
      </w:r>
      <w:r w:rsidRPr="00BD0B1A">
        <w:rPr>
          <w:rFonts w:ascii="Arial" w:hAnsi="Arial" w:cs="Arial"/>
          <w:lang w:val="en-GB"/>
        </w:rPr>
        <w:instrText xml:space="preserve"> REF _Ref143542793 \h  \* MERGEFORMAT </w:instrText>
      </w:r>
      <w:r w:rsidRPr="00BD0B1A">
        <w:rPr>
          <w:rFonts w:ascii="Arial" w:hAnsi="Arial" w:cs="Arial"/>
          <w:lang w:val="en-GB"/>
        </w:rPr>
      </w:r>
      <w:r w:rsidRPr="00BD0B1A">
        <w:rPr>
          <w:rFonts w:ascii="Arial" w:hAnsi="Arial" w:cs="Arial"/>
          <w:lang w:val="en-GB"/>
        </w:rPr>
        <w:fldChar w:fldCharType="separate"/>
      </w:r>
      <w:r w:rsidRPr="00BD0B1A">
        <w:rPr>
          <w:rFonts w:ascii="Arial" w:hAnsi="Arial" w:cs="Arial"/>
          <w:lang w:val="en-GB"/>
        </w:rPr>
        <w:t>Figure 3</w:t>
      </w:r>
      <w:r w:rsidRPr="00BD0B1A">
        <w:rPr>
          <w:rFonts w:ascii="Arial" w:hAnsi="Arial" w:cs="Arial"/>
        </w:rPr>
        <w:fldChar w:fldCharType="end"/>
      </w:r>
      <w:r w:rsidRPr="00BD0B1A">
        <w:rPr>
          <w:rFonts w:ascii="Arial" w:hAnsi="Arial" w:cs="Arial"/>
          <w:lang w:val="en-GB"/>
        </w:rPr>
        <w:t xml:space="preserve">). The results were similar for SST2 with respect to the KGE2 values. WFDE5-CRU-GPCC maintains its best performance followed this time by PERSIANN-CDR, WFDE5-CRU and CHIRPS.  MSWEP outperformed TAMSAT. </w:t>
      </w:r>
    </w:p>
    <w:p w14:paraId="79482BBD" w14:textId="0EB02C13" w:rsidR="00BD0B1A" w:rsidRPr="00BD0B1A" w:rsidRDefault="00000000" w:rsidP="00BD0B1A">
      <w:pPr>
        <w:pStyle w:val="Body"/>
        <w:rPr>
          <w:rFonts w:ascii="Arial" w:hAnsi="Arial" w:cs="Arial"/>
        </w:rPr>
      </w:pPr>
      <w:r>
        <w:rPr>
          <w:rFonts w:ascii="Arial" w:hAnsi="Arial" w:cs="Arial"/>
        </w:rPr>
        <w:lastRenderedPageBreak/>
        <w:pict w14:anchorId="0A869CBE">
          <v:shapetype id="_x0000_t202" coordsize="21600,21600" o:spt="202" path="m,l,21600r21600,l21600,xe">
            <v:stroke joinstyle="miter"/>
            <v:path gradientshapeok="t" o:connecttype="rect"/>
          </v:shapetype>
          <v:shape id="Text Box 17" o:spid="_x0000_s2070" type="#_x0000_t202" style="position:absolute;left:0;text-align:left;margin-left:11.2pt;margin-top:582pt;width:424.95pt;height:53.5pt;z-index:251662336;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" stroked="f">
            <v:textbox style="mso-next-textbox:#Text Box 17" inset="0,0,0,0">
              <w:txbxContent>
                <w:p w14:paraId="5C7D0928" w14:textId="77777777" w:rsidR="000250E6" w:rsidRDefault="00BD0B1A" w:rsidP="000250E6">
                  <w:pPr>
                    <w:pStyle w:val="Caption"/>
                    <w:spacing w:after="0"/>
                    <w:rPr>
                      <w:rFonts w:ascii="Arial" w:hAnsi="Arial" w:cs="Arial"/>
                      <w:b/>
                      <w:bCs/>
                      <w:i w:val="0"/>
                      <w:iCs w:val="0"/>
                      <w:color w:val="000000" w:themeColor="text1"/>
                      <w:sz w:val="20"/>
                      <w:szCs w:val="20"/>
                      <w:lang w:val="en-US"/>
                    </w:rPr>
                  </w:pPr>
                  <w:bookmarkStart w:id="3" w:name="_Ref143542793"/>
                  <w:bookmarkStart w:id="4" w:name="_Ref143542782"/>
                  <w:r w:rsidRPr="00E5355A">
                    <w:rPr>
                      <w:rFonts w:ascii="Arial" w:hAnsi="Arial" w:cs="Arial"/>
                      <w:b/>
                      <w:bCs/>
                      <w:i w:val="0"/>
                      <w:iCs w:val="0"/>
                      <w:color w:val="000000" w:themeColor="text1"/>
                      <w:sz w:val="20"/>
                      <w:szCs w:val="20"/>
                      <w:lang w:val="en-US"/>
                    </w:rPr>
                    <w:t>Fig</w:t>
                  </w:r>
                  <w:r w:rsidR="00E5355A">
                    <w:rPr>
                      <w:rFonts w:ascii="Arial" w:hAnsi="Arial" w:cs="Arial"/>
                      <w:b/>
                      <w:bCs/>
                      <w:i w:val="0"/>
                      <w:iCs w:val="0"/>
                      <w:color w:val="000000" w:themeColor="text1"/>
                      <w:sz w:val="20"/>
                      <w:szCs w:val="20"/>
                      <w:lang w:val="en-US"/>
                    </w:rPr>
                    <w:t>.</w:t>
                  </w:r>
                  <w:r w:rsidRPr="00E5355A">
                    <w:rPr>
                      <w:rFonts w:ascii="Arial" w:hAnsi="Arial" w:cs="Arial"/>
                      <w:b/>
                      <w:bCs/>
                      <w:i w:val="0"/>
                      <w:iCs w:val="0"/>
                      <w:color w:val="000000" w:themeColor="text1"/>
                      <w:sz w:val="20"/>
                      <w:szCs w:val="20"/>
                      <w:lang w:val="en-US"/>
                    </w:rPr>
                    <w:t xml:space="preserve"> </w:t>
                  </w:r>
                  <w:r w:rsidRPr="00E5355A">
                    <w:rPr>
                      <w:rFonts w:ascii="Arial" w:hAnsi="Arial" w:cs="Arial"/>
                      <w:b/>
                      <w:bCs/>
                      <w:i w:val="0"/>
                      <w:iCs w:val="0"/>
                      <w:color w:val="000000" w:themeColor="text1"/>
                      <w:sz w:val="20"/>
                      <w:szCs w:val="20"/>
                    </w:rPr>
                    <w:fldChar w:fldCharType="begin"/>
                  </w:r>
                  <w:r w:rsidRPr="00E5355A">
                    <w:rPr>
                      <w:rFonts w:ascii="Arial" w:hAnsi="Arial" w:cs="Arial"/>
                      <w:b/>
                      <w:bCs/>
                      <w:i w:val="0"/>
                      <w:iCs w:val="0"/>
                      <w:color w:val="000000" w:themeColor="text1"/>
                      <w:sz w:val="20"/>
                      <w:szCs w:val="20"/>
                      <w:lang w:val="en-US"/>
                    </w:rPr>
                    <w:instrText xml:space="preserve"> SEQ Figure \* ARABIC </w:instrText>
                  </w:r>
                  <w:r w:rsidRPr="00E5355A">
                    <w:rPr>
                      <w:rFonts w:ascii="Arial" w:hAnsi="Arial" w:cs="Arial"/>
                      <w:b/>
                      <w:bCs/>
                      <w:i w:val="0"/>
                      <w:iCs w:val="0"/>
                      <w:color w:val="000000" w:themeColor="text1"/>
                      <w:sz w:val="20"/>
                      <w:szCs w:val="20"/>
                    </w:rPr>
                    <w:fldChar w:fldCharType="separate"/>
                  </w:r>
                  <w:r w:rsidRPr="00E5355A">
                    <w:rPr>
                      <w:rFonts w:ascii="Arial" w:hAnsi="Arial" w:cs="Arial"/>
                      <w:b/>
                      <w:bCs/>
                      <w:i w:val="0"/>
                      <w:iCs w:val="0"/>
                      <w:noProof/>
                      <w:color w:val="000000" w:themeColor="text1"/>
                      <w:sz w:val="20"/>
                      <w:szCs w:val="20"/>
                      <w:lang w:val="en-US"/>
                    </w:rPr>
                    <w:t>4</w:t>
                  </w:r>
                  <w:r w:rsidRPr="00E5355A">
                    <w:rPr>
                      <w:rFonts w:ascii="Arial" w:hAnsi="Arial" w:cs="Arial"/>
                      <w:b/>
                      <w:bCs/>
                      <w:i w:val="0"/>
                      <w:iCs w:val="0"/>
                      <w:color w:val="000000" w:themeColor="text1"/>
                      <w:sz w:val="20"/>
                      <w:szCs w:val="20"/>
                    </w:rPr>
                    <w:fldChar w:fldCharType="end"/>
                  </w:r>
                  <w:bookmarkEnd w:id="3"/>
                  <w:r w:rsidR="00E5355A">
                    <w:rPr>
                      <w:rFonts w:ascii="Arial" w:hAnsi="Arial" w:cs="Arial"/>
                      <w:b/>
                      <w:bCs/>
                      <w:i w:val="0"/>
                      <w:iCs w:val="0"/>
                      <w:color w:val="000000" w:themeColor="text1"/>
                      <w:sz w:val="20"/>
                      <w:szCs w:val="20"/>
                      <w:lang w:val="en-US"/>
                    </w:rPr>
                    <w:t>.</w:t>
                  </w:r>
                  <w:r w:rsidRPr="00E5355A">
                    <w:rPr>
                      <w:rFonts w:ascii="Arial" w:hAnsi="Arial" w:cs="Arial"/>
                      <w:b/>
                      <w:bCs/>
                      <w:i w:val="0"/>
                      <w:iCs w:val="0"/>
                      <w:color w:val="000000" w:themeColor="text1"/>
                      <w:sz w:val="20"/>
                      <w:szCs w:val="20"/>
                      <w:lang w:val="en-US"/>
                    </w:rPr>
                    <w:t xml:space="preserve"> Violin graphs of KGE2 values obtained from calibration and validation. </w:t>
                  </w:r>
                </w:p>
                <w:p w14:paraId="3028E40B" w14:textId="49730469" w:rsidR="00BD0B1A" w:rsidRPr="00F2331C" w:rsidRDefault="00BD0B1A" w:rsidP="00F2331C">
                  <w:pPr>
                    <w:pStyle w:val="Caption"/>
                    <w:spacing w:after="0"/>
                    <w:ind w:left="360"/>
                    <w:rPr>
                      <w:rFonts w:ascii="Arial" w:hAnsi="Arial" w:cs="Arial"/>
                      <w:b/>
                      <w:bCs/>
                      <w:color w:val="000000" w:themeColor="text1"/>
                      <w:sz w:val="20"/>
                      <w:szCs w:val="20"/>
                      <w:lang w:val="en-US"/>
                    </w:rPr>
                  </w:pPr>
                  <w:r w:rsidRPr="00F2331C">
                    <w:rPr>
                      <w:rFonts w:ascii="Arial" w:hAnsi="Arial" w:cs="Arial"/>
                      <w:color w:val="000000" w:themeColor="text1"/>
                      <w:lang w:val="en-US"/>
                    </w:rPr>
                    <w:t>Letters ‘G’, ‘</w:t>
                  </w:r>
                  <w:proofErr w:type="gramStart"/>
                  <w:r w:rsidRPr="00F2331C">
                    <w:rPr>
                      <w:rFonts w:ascii="Arial" w:hAnsi="Arial" w:cs="Arial"/>
                      <w:color w:val="000000" w:themeColor="text1"/>
                      <w:lang w:val="en-US"/>
                    </w:rPr>
                    <w:t>R,G</w:t>
                  </w:r>
                  <w:proofErr w:type="gramEnd"/>
                  <w:r w:rsidRPr="00F2331C">
                    <w:rPr>
                      <w:rFonts w:ascii="Arial" w:hAnsi="Arial" w:cs="Arial"/>
                      <w:color w:val="000000" w:themeColor="text1"/>
                      <w:lang w:val="en-US"/>
                    </w:rPr>
                    <w:t xml:space="preserve">’, ‘S,R’ and ‘S,R,G’ respectively stand for ‘Gauge’ , ‘Reanalysis and Gauge’ , ‘Satellite and Reanalysis’ and ‘Satellite, Reanalysis and Gauge’. </w:t>
                  </w:r>
                  <w:bookmarkEnd w:id="4"/>
                  <w:r w:rsidRPr="00F2331C">
                    <w:rPr>
                      <w:rFonts w:ascii="Arial" w:hAnsi="Arial" w:cs="Arial"/>
                      <w:color w:val="000000" w:themeColor="text1"/>
                      <w:lang w:val="en-US"/>
                    </w:rPr>
                    <w:t>The products are ordered from left to right by decreasing the calibration KGE2 median values</w:t>
                  </w:r>
                  <w:r w:rsidRPr="00F2331C">
                    <w:rPr>
                      <w:rFonts w:ascii="Arial" w:hAnsi="Arial" w:cs="Arial"/>
                      <w:color w:val="808080" w:themeColor="background1" w:themeShade="80"/>
                      <w:sz w:val="20"/>
                      <w:szCs w:val="20"/>
                      <w:lang w:val="en-US"/>
                    </w:rPr>
                    <w:t xml:space="preserve">.  </w:t>
                  </w:r>
                </w:p>
              </w:txbxContent>
            </v:textbox>
            <w10:wrap type="square"/>
          </v:shape>
        </w:pict>
      </w:r>
      <w:r>
        <w:rPr>
          <w:rFonts w:ascii="Arial" w:hAnsi="Arial" w:cs="Arial"/>
        </w:rPr>
        <w:pict w14:anchorId="33C9E0A4">
          <v:group id="Group 11" o:spid="_x0000_s2067" style="position:absolute;left:0;text-align:left;margin-left:6.95pt;margin-top:.1pt;width:429.25pt;height:581.9pt;z-index:251659264;mso-width-relative:margin;mso-height-relative:margin" coordsize="53968,7230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68" type="#_x0000_t75" style="position:absolute;width:53968;height:35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">
              <v:imagedata r:id="rId17" o:title=""/>
            </v:shape>
            <v:shape id="Picture 8" o:spid="_x0000_s2069" type="#_x0000_t75" style="position:absolute;top:36322;width:53962;height:35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">
              <v:imagedata r:id="rId18" o:title=""/>
            </v:shape>
            <w10:wrap type="square"/>
          </v:group>
        </w:pict>
      </w:r>
    </w:p>
    <w:p w14:paraId="7A5256BA" w14:textId="4EA546A8" w:rsidR="00BD0B1A" w:rsidRPr="00BD0B1A" w:rsidRDefault="002155C7" w:rsidP="002155C7">
      <w:pPr>
        <w:pStyle w:val="Body"/>
        <w:rPr>
          <w:rFonts w:ascii="Arial" w:hAnsi="Arial" w:cs="Arial"/>
        </w:rPr>
      </w:pPr>
      <w:bookmarkStart w:id="5" w:name="_Toc116326499"/>
      <w:r>
        <w:rPr>
          <w:rFonts w:ascii="Arial" w:hAnsi="Arial" w:cs="Arial"/>
          <w:b/>
          <w:caps/>
          <w:sz w:val="22"/>
        </w:rPr>
        <w:lastRenderedPageBreak/>
        <w:t>3</w:t>
      </w:r>
      <w:r w:rsidRPr="00C30A0F">
        <w:rPr>
          <w:rFonts w:ascii="Arial" w:hAnsi="Arial" w:cs="Arial"/>
          <w:b/>
          <w:caps/>
          <w:sz w:val="22"/>
        </w:rPr>
        <w:t>.</w:t>
      </w:r>
      <w:r w:rsidR="002E71F5">
        <w:rPr>
          <w:rFonts w:ascii="Arial" w:hAnsi="Arial" w:cs="Arial"/>
          <w:b/>
          <w:caps/>
          <w:sz w:val="22"/>
        </w:rPr>
        <w:t>3</w:t>
      </w:r>
      <w:r w:rsidRPr="00C30A0F">
        <w:rPr>
          <w:rFonts w:ascii="Arial" w:hAnsi="Arial" w:cs="Arial"/>
          <w:b/>
          <w:caps/>
          <w:sz w:val="22"/>
        </w:rPr>
        <w:t xml:space="preserve"> </w:t>
      </w:r>
      <w:bookmarkEnd w:id="5"/>
      <w:r w:rsidRPr="002155C7">
        <w:rPr>
          <w:rFonts w:ascii="Arial" w:hAnsi="Arial" w:cs="Arial"/>
          <w:b/>
          <w:bCs/>
          <w:sz w:val="22"/>
        </w:rPr>
        <w:t>Spatial analysis</w:t>
      </w:r>
    </w:p>
    <w:p w14:paraId="43D6086B" w14:textId="77777777" w:rsidR="00BD0B1A" w:rsidRPr="00BD0B1A" w:rsidRDefault="00BD0B1A" w:rsidP="00BD0B1A">
      <w:pPr>
        <w:pStyle w:val="Body"/>
        <w:rPr>
          <w:rFonts w:ascii="Arial" w:hAnsi="Arial" w:cs="Arial"/>
          <w:lang w:val="en-GB"/>
        </w:rPr>
      </w:pPr>
      <w:r w:rsidRPr="00BD0B1A">
        <w:rPr>
          <w:rFonts w:ascii="Arial" w:hAnsi="Arial" w:cs="Arial"/>
          <w:lang w:val="en-GB"/>
        </w:rPr>
        <w:t>The spatial analysis consisted of studying the influence of the climate regime on the calibration and validation scores according to the different gridded precipitation estimate products used as inputs to the GR4J model.</w:t>
      </w:r>
    </w:p>
    <w:p w14:paraId="0725F5B5" w14:textId="0F6D3A5D" w:rsidR="002155C7" w:rsidRPr="00BD0B1A" w:rsidRDefault="002155C7" w:rsidP="002155C7">
      <w:pPr>
        <w:pStyle w:val="Body"/>
        <w:rPr>
          <w:rFonts w:ascii="Arial" w:hAnsi="Arial" w:cs="Arial"/>
          <w:lang w:val="en-GB"/>
        </w:rPr>
      </w:pPr>
      <w:r>
        <w:rPr>
          <w:rFonts w:ascii="Arial" w:hAnsi="Arial" w:cs="Arial"/>
          <w:b/>
          <w:u w:val="single"/>
        </w:rPr>
        <w:t>3</w:t>
      </w:r>
      <w:r w:rsidRPr="00902823">
        <w:rPr>
          <w:rFonts w:ascii="Arial" w:hAnsi="Arial" w:cs="Arial"/>
          <w:b/>
          <w:u w:val="single"/>
        </w:rPr>
        <w:t>.</w:t>
      </w:r>
      <w:r w:rsidR="002E71F5">
        <w:rPr>
          <w:rFonts w:ascii="Arial" w:hAnsi="Arial" w:cs="Arial"/>
          <w:b/>
          <w:u w:val="single"/>
        </w:rPr>
        <w:t>3</w:t>
      </w:r>
      <w:r w:rsidRPr="00902823">
        <w:rPr>
          <w:rFonts w:ascii="Arial" w:hAnsi="Arial" w:cs="Arial"/>
          <w:b/>
          <w:u w:val="single"/>
        </w:rPr>
        <w:t>.</w:t>
      </w:r>
      <w:r>
        <w:rPr>
          <w:rFonts w:ascii="Arial" w:hAnsi="Arial" w:cs="Arial"/>
          <w:b/>
          <w:u w:val="single"/>
        </w:rPr>
        <w:t>1</w:t>
      </w:r>
      <w:r w:rsidRPr="00902823">
        <w:rPr>
          <w:rFonts w:ascii="Arial" w:hAnsi="Arial" w:cs="Arial"/>
          <w:b/>
          <w:u w:val="single"/>
        </w:rPr>
        <w:t xml:space="preserve"> </w:t>
      </w:r>
      <w:r w:rsidRPr="002155C7">
        <w:rPr>
          <w:rFonts w:ascii="Arial" w:hAnsi="Arial" w:cs="Arial"/>
          <w:b/>
          <w:u w:val="single"/>
        </w:rPr>
        <w:t>Spatial performance in SST1</w:t>
      </w:r>
    </w:p>
    <w:p w14:paraId="7D48F83C" w14:textId="164BA80A" w:rsidR="00BD0B1A" w:rsidRPr="00BD0B1A" w:rsidRDefault="00BD0B1A" w:rsidP="00BD0B1A">
      <w:pPr>
        <w:pStyle w:val="Body"/>
        <w:rPr>
          <w:rFonts w:ascii="Arial" w:hAnsi="Arial" w:cs="Arial"/>
          <w:lang w:val="en-GB"/>
        </w:rPr>
      </w:pPr>
      <w:r w:rsidRPr="00BD0B1A">
        <w:rPr>
          <w:rFonts w:ascii="Arial" w:hAnsi="Arial" w:cs="Arial"/>
          <w:lang w:val="en-GB"/>
        </w:rPr>
        <w:t xml:space="preserve">The KGE2 values ​​obtained from the fourteen (14) hydrometric stations after calibration and validation in SST1 from all the estimate products are spatially represented in </w:t>
      </w:r>
      <w:r w:rsidRPr="00BD0B1A">
        <w:rPr>
          <w:rFonts w:ascii="Arial" w:hAnsi="Arial" w:cs="Arial"/>
          <w:lang w:val="en-GB"/>
        </w:rPr>
        <w:fldChar w:fldCharType="begin"/>
      </w:r>
      <w:r w:rsidRPr="00BD0B1A">
        <w:rPr>
          <w:rFonts w:ascii="Arial" w:hAnsi="Arial" w:cs="Arial"/>
          <w:lang w:val="en-GB"/>
        </w:rPr>
        <w:instrText xml:space="preserve"> REF _Ref145770104 \h  \* MERGEFORMAT </w:instrText>
      </w:r>
      <w:r w:rsidRPr="00BD0B1A">
        <w:rPr>
          <w:rFonts w:ascii="Arial" w:hAnsi="Arial" w:cs="Arial"/>
          <w:lang w:val="en-GB"/>
        </w:rPr>
      </w:r>
      <w:r w:rsidRPr="00BD0B1A">
        <w:rPr>
          <w:rFonts w:ascii="Arial" w:hAnsi="Arial" w:cs="Arial"/>
          <w:lang w:val="en-GB"/>
        </w:rPr>
        <w:fldChar w:fldCharType="separate"/>
      </w:r>
      <w:r w:rsidRPr="00BD0B1A">
        <w:rPr>
          <w:rFonts w:ascii="Arial" w:hAnsi="Arial" w:cs="Arial"/>
          <w:lang w:val="en-GB"/>
        </w:rPr>
        <w:t>Fig</w:t>
      </w:r>
      <w:r w:rsidR="000250E6">
        <w:rPr>
          <w:rFonts w:ascii="Arial" w:hAnsi="Arial" w:cs="Arial"/>
          <w:lang w:val="en-GB"/>
        </w:rPr>
        <w:t>.</w:t>
      </w:r>
      <w:r w:rsidRPr="00BD0B1A">
        <w:rPr>
          <w:rFonts w:ascii="Arial" w:hAnsi="Arial" w:cs="Arial"/>
          <w:lang w:val="en-GB"/>
        </w:rPr>
        <w:t xml:space="preserve"> 5</w:t>
      </w:r>
      <w:r w:rsidRPr="00BD0B1A">
        <w:rPr>
          <w:rFonts w:ascii="Arial" w:hAnsi="Arial" w:cs="Arial"/>
        </w:rPr>
        <w:fldChar w:fldCharType="end"/>
      </w:r>
      <w:r w:rsidRPr="00BD0B1A">
        <w:rPr>
          <w:rFonts w:ascii="Arial" w:hAnsi="Arial" w:cs="Arial"/>
          <w:lang w:val="en-GB"/>
        </w:rPr>
        <w:t>.</w:t>
      </w:r>
    </w:p>
    <w:p w14:paraId="73680A75" w14:textId="1425574A" w:rsidR="00BD0B1A" w:rsidRPr="00BD0B1A" w:rsidRDefault="00BD0B1A" w:rsidP="00BD0B1A">
      <w:pPr>
        <w:pStyle w:val="Body"/>
        <w:rPr>
          <w:rFonts w:ascii="Arial" w:hAnsi="Arial" w:cs="Arial"/>
          <w:lang w:val="en-GB"/>
        </w:rPr>
      </w:pPr>
      <w:r w:rsidRPr="00BD0B1A">
        <w:rPr>
          <w:rFonts w:ascii="Arial" w:hAnsi="Arial" w:cs="Arial"/>
          <w:lang w:val="en-GB"/>
        </w:rPr>
        <w:t xml:space="preserve">For the top five performing products in Section 4.2, CHIRPS, PERSIANN-CDR, WFDE5-CRU-GPCC, WFDE5-CRU, and GPCC good calibration, KGE2 values were well distributed over the four (4) climate zones observed in Côte d’Ivoire. This is shown by the </w:t>
      </w:r>
      <w:r w:rsidR="005E13EE">
        <w:rPr>
          <w:rFonts w:ascii="Arial" w:hAnsi="Arial" w:cs="Arial"/>
          <w:lang w:val="en-GB"/>
        </w:rPr>
        <w:t>colour</w:t>
      </w:r>
      <w:r w:rsidRPr="00BD0B1A">
        <w:rPr>
          <w:rFonts w:ascii="Arial" w:hAnsi="Arial" w:cs="Arial"/>
          <w:lang w:val="en-GB"/>
        </w:rPr>
        <w:t xml:space="preserve">s of the triangles representing the hydrometric station results for calibration in </w:t>
      </w:r>
      <w:r w:rsidRPr="00BD0B1A">
        <w:rPr>
          <w:rFonts w:ascii="Arial" w:hAnsi="Arial" w:cs="Arial"/>
          <w:lang w:val="en-GB"/>
        </w:rPr>
        <w:fldChar w:fldCharType="begin"/>
      </w:r>
      <w:r w:rsidRPr="00BD0B1A">
        <w:rPr>
          <w:rFonts w:ascii="Arial" w:hAnsi="Arial" w:cs="Arial"/>
          <w:lang w:val="en-GB"/>
        </w:rPr>
        <w:instrText xml:space="preserve"> REF _Ref145770104 \h  \* MERGEFORMAT </w:instrText>
      </w:r>
      <w:r w:rsidRPr="00BD0B1A">
        <w:rPr>
          <w:rFonts w:ascii="Arial" w:hAnsi="Arial" w:cs="Arial"/>
          <w:lang w:val="en-GB"/>
        </w:rPr>
      </w:r>
      <w:r w:rsidRPr="00BD0B1A">
        <w:rPr>
          <w:rFonts w:ascii="Arial" w:hAnsi="Arial" w:cs="Arial"/>
          <w:lang w:val="en-GB"/>
        </w:rPr>
        <w:fldChar w:fldCharType="separate"/>
      </w:r>
      <w:r w:rsidRPr="00BD0B1A">
        <w:rPr>
          <w:rFonts w:ascii="Arial" w:hAnsi="Arial" w:cs="Arial"/>
          <w:lang w:val="en-GB"/>
        </w:rPr>
        <w:t>Figure 5</w:t>
      </w:r>
      <w:r w:rsidRPr="00BD0B1A">
        <w:rPr>
          <w:rFonts w:ascii="Arial" w:hAnsi="Arial" w:cs="Arial"/>
        </w:rPr>
        <w:fldChar w:fldCharType="end"/>
      </w:r>
      <w:r w:rsidRPr="00BD0B1A">
        <w:rPr>
          <w:rFonts w:ascii="Arial" w:hAnsi="Arial" w:cs="Arial"/>
          <w:lang w:val="en-GB"/>
        </w:rPr>
        <w:t xml:space="preserve">, which vary from yellow to marine blue (KGE2 ≥ 0.6). MSWEP has poor calibration performance over the southwest area included in the Transitional Equatorial regime zone, as indicated by the red triangle (KGE2 &lt; 0.6). Good calibration KGE2 values (KGE2 ≥ 0.6) for TAMSAT were obtained in the Transitional Tropical regime in the north, as well as in the mountain regime in the western part of the country.  PERSIANN-CCS-CDR performed well in calibration for only two hydrometric stations located in the extreme northwest, included in the Transitional Tropical regime zone, and in the western area, included in the mountainous regime zone (0.6 ≤ KGE2 &lt; 0.7). </w:t>
      </w:r>
    </w:p>
    <w:p w14:paraId="796623A9" w14:textId="1CB0AF98" w:rsidR="00BD0B1A" w:rsidRPr="00BD0B1A" w:rsidRDefault="00BD0B1A" w:rsidP="00BD0B1A">
      <w:pPr>
        <w:pStyle w:val="Body"/>
        <w:rPr>
          <w:rFonts w:ascii="Arial" w:hAnsi="Arial" w:cs="Arial"/>
        </w:rPr>
      </w:pPr>
      <w:r w:rsidRPr="00BD0B1A">
        <w:rPr>
          <w:rFonts w:ascii="Arial" w:hAnsi="Arial" w:cs="Arial"/>
          <w:lang w:val="en-GB"/>
        </w:rPr>
        <w:t xml:space="preserve">The validation values of KGE2 are represented by circles plotted beneath the triangles in </w:t>
      </w:r>
      <w:r w:rsidRPr="00BD0B1A">
        <w:rPr>
          <w:rFonts w:ascii="Arial" w:hAnsi="Arial" w:cs="Arial"/>
          <w:lang w:val="en-GB"/>
        </w:rPr>
        <w:fldChar w:fldCharType="begin"/>
      </w:r>
      <w:r w:rsidRPr="00BD0B1A">
        <w:rPr>
          <w:rFonts w:ascii="Arial" w:hAnsi="Arial" w:cs="Arial"/>
          <w:lang w:val="en-GB"/>
        </w:rPr>
        <w:instrText xml:space="preserve"> REF _Ref145770104 \h  \* MERGEFORMAT </w:instrText>
      </w:r>
      <w:r w:rsidRPr="00BD0B1A">
        <w:rPr>
          <w:rFonts w:ascii="Arial" w:hAnsi="Arial" w:cs="Arial"/>
          <w:lang w:val="en-GB"/>
        </w:rPr>
      </w:r>
      <w:r w:rsidRPr="00BD0B1A">
        <w:rPr>
          <w:rFonts w:ascii="Arial" w:hAnsi="Arial" w:cs="Arial"/>
          <w:lang w:val="en-GB"/>
        </w:rPr>
        <w:fldChar w:fldCharType="separate"/>
      </w:r>
      <w:r w:rsidRPr="00BD0B1A">
        <w:rPr>
          <w:rFonts w:ascii="Arial" w:hAnsi="Arial" w:cs="Arial"/>
          <w:lang w:val="en-GB"/>
        </w:rPr>
        <w:t>Fig</w:t>
      </w:r>
      <w:r w:rsidR="000250E6">
        <w:rPr>
          <w:rFonts w:ascii="Arial" w:hAnsi="Arial" w:cs="Arial"/>
          <w:lang w:val="en-GB"/>
        </w:rPr>
        <w:t>.</w:t>
      </w:r>
      <w:r w:rsidRPr="00BD0B1A">
        <w:rPr>
          <w:rFonts w:ascii="Arial" w:hAnsi="Arial" w:cs="Arial"/>
          <w:lang w:val="en-GB"/>
        </w:rPr>
        <w:t xml:space="preserve"> 5</w:t>
      </w:r>
      <w:r w:rsidRPr="00BD0B1A">
        <w:rPr>
          <w:rFonts w:ascii="Arial" w:hAnsi="Arial" w:cs="Arial"/>
        </w:rPr>
        <w:fldChar w:fldCharType="end"/>
      </w:r>
      <w:r w:rsidRPr="00BD0B1A">
        <w:rPr>
          <w:rFonts w:ascii="Arial" w:hAnsi="Arial" w:cs="Arial"/>
          <w:lang w:val="en-GB"/>
        </w:rPr>
        <w:t xml:space="preserve">. Maximum values across all gridded precipitation estimate products and climate zones are under 0.8 (0.7 ≤ KGE2 &lt; 0.8) and plotted in green. Only WFDE5-CRU-GPCC and PERSIANN-CDR have good performance spread over all the climate zones in validation (0.6 ≤ KGE2 &lt; 0.8; yellow and green colours). CHIRPS performs better in the Transitional Tropical regime zone (0.6 ≤ KGE2 &lt; 0.7; yellow colour) and in the Mountain regime zone (0.7 ≤ KGE2 &lt; 0.8; green colour). WFDE5-CRU and TAMSAT performed well only in the mountain regime zone (green and yellow, respectively). GPCC performs as well as TAMSAT in Mountain regime but also obtains good validation KGE2 (0.6 ≤ KGE2 &lt; 0.7; yellow </w:t>
      </w:r>
      <w:r w:rsidR="005E13EE" w:rsidRPr="00BD0B1A">
        <w:rPr>
          <w:rFonts w:ascii="Arial" w:hAnsi="Arial" w:cs="Arial"/>
          <w:lang w:val="en-GB"/>
        </w:rPr>
        <w:t>colour</w:t>
      </w:r>
      <w:r w:rsidRPr="00BD0B1A">
        <w:rPr>
          <w:rFonts w:ascii="Arial" w:hAnsi="Arial" w:cs="Arial"/>
          <w:lang w:val="en-GB"/>
        </w:rPr>
        <w:t xml:space="preserve">) for two hydrometric stations located in the southwest (Transitional Equatorial regime) and </w:t>
      </w:r>
      <w:r w:rsidR="005E13EE" w:rsidRPr="00BD0B1A">
        <w:rPr>
          <w:rFonts w:ascii="Arial" w:hAnsi="Arial" w:cs="Arial"/>
          <w:lang w:val="en-GB"/>
        </w:rPr>
        <w:t>central west</w:t>
      </w:r>
      <w:r w:rsidRPr="00BD0B1A">
        <w:rPr>
          <w:rFonts w:ascii="Arial" w:hAnsi="Arial" w:cs="Arial"/>
          <w:lang w:val="en-GB"/>
        </w:rPr>
        <w:t xml:space="preserve"> (Attenuated Transitional Equatorial regime). Good MSWEP scores (0.6 ≤ KGE2 &lt; 0.7; yellow) were observed at two stations in the northern and northeastern parts of Côte d’Ivoire, inside the Transitional Tropical regime zone. The PERSIANN-CCS-CDR results were all &lt; 0.6.</w:t>
      </w:r>
    </w:p>
    <w:p w14:paraId="0CC7139C" w14:textId="7C9F9D99" w:rsidR="002E71F5" w:rsidRDefault="00000000" w:rsidP="002155C7">
      <w:pPr>
        <w:pStyle w:val="Body"/>
        <w:rPr>
          <w:rFonts w:ascii="Arial" w:hAnsi="Arial" w:cs="Arial"/>
          <w:bCs/>
        </w:rPr>
      </w:pPr>
      <w:r>
        <w:rPr>
          <w:noProof/>
        </w:rPr>
        <w:lastRenderedPageBreak/>
        <w:pict w14:anchorId="467A5FA7">
          <v:group id="Group 26" o:spid="_x0000_s2073" style="position:absolute;left:0;text-align:left;margin-left:4.5pt;margin-top:4.5pt;width:388.95pt;height:490.8pt;z-index:-251648000;mso-width-relative:margin;mso-height-relative:margin" coordorigin="5982" coordsize="49400,62362" o:gfxdata="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">
            <v:group id="Group 23" o:spid="_x0000_s2074" style="position:absolute;left:5982;width:49401;height:58852" coordorigin="5783" coordsize="47754,5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18" o:spid="_x0000_s2075" type="#_x0000_t75" style="position:absolute;left:5783;top:2349;width:47754;height:5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">
                <v:imagedata r:id="rId19" o:title=""/>
              </v:shape>
              <v:shape id="Text Box 22" o:spid="_x0000_s2076" type="#_x0000_t202" style="position:absolute;left:28251;width:593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02CF4479" w14:textId="77777777" w:rsidR="00BC310B" w:rsidRPr="00B971F2" w:rsidRDefault="00BC310B" w:rsidP="00BC310B">
                      <w:pPr>
                        <w:rPr>
                          <w:b/>
                          <w:bCs/>
                          <w:lang w:val="fr-CI"/>
                        </w:rPr>
                      </w:pPr>
                      <w:r w:rsidRPr="00B971F2">
                        <w:rPr>
                          <w:b/>
                          <w:bCs/>
                          <w:lang w:val="fr-CI"/>
                        </w:rPr>
                        <w:t>SST 1</w:t>
                      </w:r>
                    </w:p>
                  </w:txbxContent>
                </v:textbox>
              </v:shape>
            </v:group>
            <v:shape id="Picture 25" o:spid="_x0000_s2077" type="#_x0000_t75" style="position:absolute;left:19138;top:58026;width:28374;height:4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">
              <v:imagedata r:id="rId20" o:title="" croptop="27762f" cropbottom="27762f"/>
            </v:shape>
            <w10:wrap type="topAndBottom"/>
          </v:group>
        </w:pict>
      </w:r>
      <w:r>
        <w:rPr>
          <w:rFonts w:ascii="Arial" w:hAnsi="Arial" w:cs="Arial"/>
        </w:rPr>
        <w:pict w14:anchorId="2521975E">
          <v:shape id="Text Box 24" o:spid="_x0000_s2062" type="#_x0000_t202" style="position:absolute;left:0;text-align:left;margin-left:7.4pt;margin-top:499.05pt;width:434.5pt;height:45.65pt;z-index:25166336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" stroked="f">
            <v:textbox style="mso-next-textbox:#Text Box 24;mso-fit-shape-to-text:t" inset="0,0,0,0">
              <w:txbxContent>
                <w:p w14:paraId="451DE74E" w14:textId="77777777" w:rsidR="000250E6" w:rsidRDefault="00BD0B1A" w:rsidP="000250E6">
                  <w:pPr>
                    <w:pStyle w:val="Caption"/>
                    <w:spacing w:after="0"/>
                    <w:jc w:val="both"/>
                    <w:rPr>
                      <w:rFonts w:ascii="Arial" w:hAnsi="Arial" w:cs="Arial"/>
                      <w:b/>
                      <w:bCs/>
                      <w:i w:val="0"/>
                      <w:iCs w:val="0"/>
                      <w:color w:val="000000" w:themeColor="text1"/>
                      <w:sz w:val="20"/>
                      <w:szCs w:val="20"/>
                      <w:lang w:val="en-US"/>
                    </w:rPr>
                  </w:pPr>
                  <w:bookmarkStart w:id="6" w:name="_Ref145770104"/>
                  <w:r w:rsidRPr="000250E6">
                    <w:rPr>
                      <w:rFonts w:ascii="Arial" w:hAnsi="Arial" w:cs="Arial"/>
                      <w:b/>
                      <w:bCs/>
                      <w:i w:val="0"/>
                      <w:iCs w:val="0"/>
                      <w:color w:val="000000" w:themeColor="text1"/>
                      <w:sz w:val="20"/>
                      <w:szCs w:val="20"/>
                      <w:lang w:val="en-US"/>
                    </w:rPr>
                    <w:t>Fig</w:t>
                  </w:r>
                  <w:r w:rsidR="000250E6" w:rsidRPr="000250E6">
                    <w:rPr>
                      <w:rFonts w:ascii="Arial" w:hAnsi="Arial" w:cs="Arial"/>
                      <w:b/>
                      <w:bCs/>
                      <w:i w:val="0"/>
                      <w:iCs w:val="0"/>
                      <w:color w:val="000000" w:themeColor="text1"/>
                      <w:sz w:val="20"/>
                      <w:szCs w:val="20"/>
                      <w:lang w:val="en-US"/>
                    </w:rPr>
                    <w:t>.</w:t>
                  </w:r>
                  <w:r w:rsidRPr="000250E6">
                    <w:rPr>
                      <w:rFonts w:ascii="Arial" w:hAnsi="Arial" w:cs="Arial"/>
                      <w:b/>
                      <w:bCs/>
                      <w:i w:val="0"/>
                      <w:iCs w:val="0"/>
                      <w:color w:val="000000" w:themeColor="text1"/>
                      <w:sz w:val="20"/>
                      <w:szCs w:val="20"/>
                      <w:lang w:val="en-US"/>
                    </w:rPr>
                    <w:t xml:space="preserve"> </w:t>
                  </w:r>
                  <w:bookmarkEnd w:id="6"/>
                  <w:r w:rsidR="000250E6" w:rsidRPr="000250E6">
                    <w:rPr>
                      <w:rFonts w:ascii="Arial" w:hAnsi="Arial" w:cs="Arial"/>
                      <w:b/>
                      <w:bCs/>
                      <w:i w:val="0"/>
                      <w:iCs w:val="0"/>
                      <w:color w:val="000000" w:themeColor="text1"/>
                      <w:sz w:val="20"/>
                      <w:szCs w:val="20"/>
                      <w:lang w:val="en-US"/>
                    </w:rPr>
                    <w:t>5</w:t>
                  </w:r>
                  <w:r w:rsidRPr="000250E6">
                    <w:rPr>
                      <w:rFonts w:ascii="Arial" w:hAnsi="Arial" w:cs="Arial"/>
                      <w:b/>
                      <w:bCs/>
                      <w:i w:val="0"/>
                      <w:iCs w:val="0"/>
                      <w:color w:val="000000" w:themeColor="text1"/>
                      <w:sz w:val="20"/>
                      <w:szCs w:val="20"/>
                      <w:lang w:val="en-US"/>
                    </w:rPr>
                    <w:t xml:space="preserve">: Spatial representation of KGE2 values obtained from calibration and validation for SST1. </w:t>
                  </w:r>
                </w:p>
                <w:p w14:paraId="41728D28" w14:textId="43D1079D" w:rsidR="00BD0B1A" w:rsidRPr="00F2331C" w:rsidRDefault="00BD0B1A" w:rsidP="00F2331C">
                  <w:pPr>
                    <w:pStyle w:val="Caption"/>
                    <w:spacing w:after="0"/>
                    <w:ind w:left="360"/>
                    <w:jc w:val="both"/>
                    <w:rPr>
                      <w:rFonts w:ascii="Arial" w:eastAsia="Times New Roman" w:hAnsi="Arial" w:cs="Arial"/>
                      <w:b/>
                      <w:bCs/>
                      <w:noProof/>
                      <w:color w:val="000000" w:themeColor="text1"/>
                      <w:sz w:val="20"/>
                      <w:szCs w:val="20"/>
                      <w:lang w:val="en-US" w:eastAsia="en-GB"/>
                    </w:rPr>
                  </w:pPr>
                  <w:r w:rsidRPr="00F2331C">
                    <w:rPr>
                      <w:rFonts w:ascii="Arial" w:hAnsi="Arial" w:cs="Arial"/>
                      <w:color w:val="000000" w:themeColor="text1"/>
                      <w:lang w:val="en-US"/>
                    </w:rPr>
                    <w:t>Calibration values are plotted in triangular shape. Validation values are plotted in circular shape beneath the triangles.</w:t>
                  </w:r>
                  <w:r w:rsidRPr="00F2331C">
                    <w:rPr>
                      <w:rFonts w:ascii="Arial" w:hAnsi="Arial" w:cs="Arial"/>
                      <w:b/>
                      <w:bCs/>
                      <w:color w:val="000000" w:themeColor="text1"/>
                      <w:lang w:val="en-US"/>
                    </w:rPr>
                    <w:t xml:space="preserve"> </w:t>
                  </w:r>
                </w:p>
              </w:txbxContent>
            </v:textbox>
            <w10:wrap type="topAndBottom"/>
          </v:shape>
        </w:pict>
      </w:r>
      <w:bookmarkStart w:id="7" w:name="_Hlk147723980"/>
    </w:p>
    <w:p w14:paraId="1C373B42" w14:textId="1A07AC85" w:rsidR="002E71F5" w:rsidRPr="002E71F5" w:rsidRDefault="002E71F5" w:rsidP="002155C7">
      <w:pPr>
        <w:pStyle w:val="Body"/>
        <w:rPr>
          <w:rFonts w:ascii="Arial" w:hAnsi="Arial" w:cs="Arial"/>
          <w:lang w:val="en-GB"/>
        </w:rPr>
      </w:pP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2155C7">
        <w:rPr>
          <w:rFonts w:ascii="Arial" w:hAnsi="Arial" w:cs="Arial"/>
          <w:b/>
          <w:u w:val="single"/>
        </w:rPr>
        <w:t>Spatial performance in SST</w:t>
      </w:r>
      <w:r>
        <w:rPr>
          <w:rFonts w:ascii="Arial" w:hAnsi="Arial" w:cs="Arial"/>
          <w:b/>
          <w:u w:val="single"/>
        </w:rPr>
        <w:t>2</w:t>
      </w:r>
      <w:bookmarkEnd w:id="7"/>
    </w:p>
    <w:p w14:paraId="61400D84" w14:textId="24686DC4" w:rsidR="002155C7" w:rsidRPr="00BD0B1A" w:rsidRDefault="002155C7" w:rsidP="002155C7">
      <w:pPr>
        <w:pStyle w:val="Body"/>
        <w:rPr>
          <w:rFonts w:ascii="Arial" w:hAnsi="Arial" w:cs="Arial"/>
          <w:lang w:val="en-GB"/>
        </w:rPr>
      </w:pPr>
      <w:r w:rsidRPr="00BD0B1A">
        <w:rPr>
          <w:rFonts w:ascii="Arial" w:hAnsi="Arial" w:cs="Arial"/>
          <w:lang w:val="en-GB"/>
        </w:rPr>
        <w:t>The KGE2 values</w:t>
      </w:r>
      <w:r w:rsidR="000250E6">
        <w:rPr>
          <w:rFonts w:ascii="Arial" w:hAnsi="Arial" w:cs="Arial"/>
          <w:lang w:val="en-GB"/>
        </w:rPr>
        <w:t xml:space="preserve"> </w:t>
      </w:r>
      <w:r w:rsidRPr="00BD0B1A">
        <w:rPr>
          <w:rFonts w:ascii="Arial" w:hAnsi="Arial" w:cs="Arial"/>
          <w:lang w:val="en-GB"/>
        </w:rPr>
        <w:t xml:space="preserve">obtained for all hydrometric stations after calibration and validation in SST2 from all the precipitation estimate products considered are illustrated in </w:t>
      </w:r>
      <w:r w:rsidRPr="00BD0B1A">
        <w:rPr>
          <w:rFonts w:ascii="Arial" w:hAnsi="Arial" w:cs="Arial"/>
          <w:lang w:val="en-GB"/>
        </w:rPr>
        <w:fldChar w:fldCharType="begin"/>
      </w:r>
      <w:r w:rsidRPr="00BD0B1A">
        <w:rPr>
          <w:rFonts w:ascii="Arial" w:hAnsi="Arial" w:cs="Arial"/>
          <w:lang w:val="en-GB"/>
        </w:rPr>
        <w:instrText xml:space="preserve"> REF _Ref145770369 \h  \* MERGEFORMAT </w:instrText>
      </w:r>
      <w:r w:rsidRPr="00BD0B1A">
        <w:rPr>
          <w:rFonts w:ascii="Arial" w:hAnsi="Arial" w:cs="Arial"/>
          <w:lang w:val="en-GB"/>
        </w:rPr>
      </w:r>
      <w:r w:rsidRPr="00BD0B1A">
        <w:rPr>
          <w:rFonts w:ascii="Arial" w:hAnsi="Arial" w:cs="Arial"/>
          <w:lang w:val="en-GB"/>
        </w:rPr>
        <w:fldChar w:fldCharType="separate"/>
      </w:r>
      <w:r w:rsidRPr="00BD0B1A">
        <w:rPr>
          <w:rFonts w:ascii="Arial" w:hAnsi="Arial" w:cs="Arial"/>
          <w:lang w:val="en-GB"/>
        </w:rPr>
        <w:t>Fig</w:t>
      </w:r>
      <w:r w:rsidR="000250E6">
        <w:rPr>
          <w:rFonts w:ascii="Arial" w:hAnsi="Arial" w:cs="Arial"/>
          <w:lang w:val="en-GB"/>
        </w:rPr>
        <w:t>.</w:t>
      </w:r>
      <w:r w:rsidRPr="00BD0B1A">
        <w:rPr>
          <w:rFonts w:ascii="Arial" w:hAnsi="Arial" w:cs="Arial"/>
          <w:lang w:val="en-GB"/>
        </w:rPr>
        <w:t xml:space="preserve"> 6</w:t>
      </w:r>
      <w:r w:rsidRPr="00BD0B1A">
        <w:rPr>
          <w:rFonts w:ascii="Arial" w:hAnsi="Arial" w:cs="Arial"/>
        </w:rPr>
        <w:fldChar w:fldCharType="end"/>
      </w:r>
      <w:r w:rsidRPr="00BD0B1A">
        <w:rPr>
          <w:rFonts w:ascii="Arial" w:hAnsi="Arial" w:cs="Arial"/>
          <w:lang w:val="en-GB"/>
        </w:rPr>
        <w:t>.</w:t>
      </w:r>
    </w:p>
    <w:p w14:paraId="3409F690" w14:textId="0A97BBA5" w:rsidR="002155C7" w:rsidRPr="00BD0B1A" w:rsidRDefault="009C3CD7" w:rsidP="002155C7">
      <w:pPr>
        <w:pStyle w:val="Body"/>
        <w:rPr>
          <w:rFonts w:ascii="Arial" w:hAnsi="Arial" w:cs="Arial"/>
          <w:lang w:val="en-GB"/>
        </w:rPr>
      </w:pPr>
      <w:r w:rsidRPr="00BD0B1A">
        <w:rPr>
          <w:rFonts w:ascii="Arial" w:hAnsi="Arial" w:cs="Arial"/>
          <w:lang w:val="en-GB"/>
        </w:rPr>
        <w:lastRenderedPageBreak/>
        <w:t>Like</w:t>
      </w:r>
      <w:r w:rsidR="002155C7" w:rsidRPr="00BD0B1A">
        <w:rPr>
          <w:rFonts w:ascii="Arial" w:hAnsi="Arial" w:cs="Arial"/>
          <w:lang w:val="en-GB"/>
        </w:rPr>
        <w:t xml:space="preserve"> the SST1 calibration step, CHIRPS, PERSIANN-CDR, WFDE5-CRU-GPCC, WFDE5-CRU, and GPCC, good performance was well distributed over the Côte d’Ivoire climate zones for the SST2 calibration. The MSWEP highest results in the calibration were spread over the Transitional Equatorial regime zone and mountain regime zone. Interestingly, TAMSAT best KGE2 values are distributed over </w:t>
      </w:r>
      <w:bookmarkStart w:id="8" w:name="_Hlk147724285"/>
      <w:r w:rsidR="002155C7" w:rsidRPr="00BD0B1A">
        <w:rPr>
          <w:rFonts w:ascii="Arial" w:hAnsi="Arial" w:cs="Arial"/>
          <w:lang w:val="en-GB"/>
        </w:rPr>
        <w:t>the Transitional Equatorial regime</w:t>
      </w:r>
      <w:bookmarkEnd w:id="8"/>
      <w:r w:rsidR="002155C7" w:rsidRPr="00BD0B1A">
        <w:rPr>
          <w:rFonts w:ascii="Arial" w:hAnsi="Arial" w:cs="Arial"/>
          <w:lang w:val="en-GB"/>
        </w:rPr>
        <w:t>, Attenuated Transitional Equatorial regime and Mountain regime zones (0.6 ≤ KGE2 &lt; 0.8; yellow, green and blue colourations). PERSIANN-CCS-CDR performed well at only 3 stations over 14.</w:t>
      </w:r>
    </w:p>
    <w:p w14:paraId="7D44B479" w14:textId="77777777" w:rsidR="002155C7" w:rsidRPr="00BD0B1A" w:rsidRDefault="002155C7" w:rsidP="002155C7">
      <w:pPr>
        <w:pStyle w:val="Body"/>
        <w:rPr>
          <w:rFonts w:ascii="Arial" w:hAnsi="Arial" w:cs="Arial"/>
          <w:lang w:val="en-GB"/>
        </w:rPr>
      </w:pPr>
      <w:r w:rsidRPr="00BD0B1A">
        <w:rPr>
          <w:rFonts w:ascii="Arial" w:hAnsi="Arial" w:cs="Arial"/>
          <w:lang w:val="en-GB"/>
        </w:rPr>
        <w:t>In the SST2 validation step, only PERSIANN-CDR, WFDE5-CRU, and WFDE5-CRU-GPCC had a KGE2 ≥ 0.6 in at least one station in each of the four climate zones. WFDE5-CRU performed slightly better than the other two products (seven hydrometric stations against six for PERSIANN-CDR and WFDE5-CRU-GPCC). CHIRPS lacks good KGE2 scores in the Attenuated Transitional Equatorial regime. Good MSWEP performance was obtained at two of the three stations in the Transitional Tropical regime zone. PERSIANN-CCS-CDR and TAMSAT results were all &lt; 0.6.</w:t>
      </w:r>
    </w:p>
    <w:p w14:paraId="538D9B83" w14:textId="77777777" w:rsidR="002155C7" w:rsidRPr="00BD0B1A" w:rsidRDefault="002155C7" w:rsidP="002155C7">
      <w:pPr>
        <w:pStyle w:val="Body"/>
        <w:rPr>
          <w:rFonts w:ascii="Arial" w:hAnsi="Arial" w:cs="Arial"/>
          <w:lang w:val="en-GB"/>
        </w:rPr>
      </w:pPr>
    </w:p>
    <w:p w14:paraId="038FA4E1" w14:textId="37C5F760" w:rsidR="00BD0B1A" w:rsidRPr="00BD0B1A" w:rsidRDefault="00000000" w:rsidP="00BD0B1A">
      <w:pPr>
        <w:pStyle w:val="Body"/>
        <w:rPr>
          <w:rFonts w:ascii="Arial" w:hAnsi="Arial" w:cs="Arial"/>
          <w:lang w:val="en-GB"/>
        </w:rPr>
      </w:pPr>
      <w:r>
        <w:rPr>
          <w:noProof/>
        </w:rPr>
        <w:lastRenderedPageBreak/>
        <w:pict w14:anchorId="6194A057">
          <v:group id="Group 20" o:spid="_x0000_s2078" style="position:absolute;left:0;text-align:left;margin-left:-1.75pt;margin-top:1.15pt;width:389pt;height:492.25pt;z-index:-251645952;mso-width-relative:margin;mso-height-relative:margin" coordorigin="5985,-2730" coordsize="49395,62551" o:gfxdata="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">
            <v:group id="Group 21" o:spid="_x0000_s2079" style="position:absolute;left:5985;top:-2730;width:49395;height:59275" coordorigin="5786,-2706" coordsize="47748,5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9" o:spid="_x0000_s2080" type="#_x0000_t75" style="position:absolute;left:5786;top:62;width:47748;height:5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">
                <v:imagedata r:id="rId21" o:title=""/>
              </v:shape>
              <v:shape id="Text Box 30" o:spid="_x0000_s2081" type="#_x0000_t202" style="position:absolute;left:28067;top:-2706;width:593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0EDB9CA2" w14:textId="77777777" w:rsidR="00BD04F0" w:rsidRPr="00B971F2" w:rsidRDefault="00BD04F0" w:rsidP="00BD04F0">
                      <w:pPr>
                        <w:rPr>
                          <w:b/>
                          <w:bCs/>
                          <w:lang w:val="fr-CI"/>
                        </w:rPr>
                      </w:pPr>
                      <w:r w:rsidRPr="00B971F2">
                        <w:rPr>
                          <w:b/>
                          <w:bCs/>
                          <w:lang w:val="fr-CI"/>
                        </w:rPr>
                        <w:t xml:space="preserve">SST </w:t>
                      </w:r>
                      <w:r>
                        <w:rPr>
                          <w:b/>
                          <w:bCs/>
                          <w:lang w:val="fr-CI"/>
                        </w:rPr>
                        <w:t>2</w:t>
                      </w:r>
                    </w:p>
                  </w:txbxContent>
                </v:textbox>
              </v:shape>
            </v:group>
            <v:shape id="Picture 33" o:spid="_x0000_s2082" type="#_x0000_t75" style="position:absolute;left:19138;top:55484;width:28374;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">
              <v:imagedata r:id="rId20" o:title="" croptop="27762f" cropbottom="27762f"/>
            </v:shape>
            <w10:wrap type="topAndBottom"/>
          </v:group>
        </w:pict>
      </w:r>
      <w:r>
        <w:rPr>
          <w:rFonts w:ascii="Arial" w:hAnsi="Arial" w:cs="Arial"/>
        </w:rPr>
        <w:pict w14:anchorId="06624D27">
          <v:shape id="Text Box 35" o:spid="_x0000_s2056" type="#_x0000_t202" style="position:absolute;left:0;text-align:left;margin-left:23.65pt;margin-top:504.6pt;width:389pt;height:43.35pt;z-index:2516664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" stroked="f">
            <v:textbox style="mso-next-textbox:#Text Box 35;mso-fit-shape-to-text:t" inset="0,0,0,0">
              <w:txbxContent>
                <w:p w14:paraId="68F6822E" w14:textId="7627E267" w:rsidR="000250E6" w:rsidRDefault="00BD0B1A" w:rsidP="000250E6">
                  <w:pPr>
                    <w:pStyle w:val="Caption"/>
                    <w:spacing w:after="0"/>
                    <w:jc w:val="both"/>
                    <w:rPr>
                      <w:rFonts w:ascii="Arial" w:hAnsi="Arial" w:cs="Arial"/>
                      <w:b/>
                      <w:bCs/>
                      <w:color w:val="000000" w:themeColor="text1"/>
                      <w:sz w:val="20"/>
                      <w:szCs w:val="20"/>
                      <w:lang w:val="en-US"/>
                    </w:rPr>
                  </w:pPr>
                  <w:bookmarkStart w:id="9" w:name="_Ref145770369"/>
                  <w:r w:rsidRPr="000250E6">
                    <w:rPr>
                      <w:rFonts w:ascii="Arial" w:hAnsi="Arial" w:cs="Arial"/>
                      <w:b/>
                      <w:bCs/>
                      <w:i w:val="0"/>
                      <w:iCs w:val="0"/>
                      <w:color w:val="000000" w:themeColor="text1"/>
                      <w:sz w:val="20"/>
                      <w:szCs w:val="20"/>
                      <w:lang w:val="en-US"/>
                    </w:rPr>
                    <w:t>Fig</w:t>
                  </w:r>
                  <w:r w:rsidR="000250E6">
                    <w:rPr>
                      <w:rFonts w:ascii="Arial" w:hAnsi="Arial" w:cs="Arial"/>
                      <w:b/>
                      <w:bCs/>
                      <w:i w:val="0"/>
                      <w:iCs w:val="0"/>
                      <w:color w:val="000000" w:themeColor="text1"/>
                      <w:sz w:val="20"/>
                      <w:szCs w:val="20"/>
                      <w:lang w:val="en-US"/>
                    </w:rPr>
                    <w:t>.</w:t>
                  </w:r>
                  <w:r w:rsidRPr="000250E6">
                    <w:rPr>
                      <w:rFonts w:ascii="Arial" w:hAnsi="Arial" w:cs="Arial"/>
                      <w:b/>
                      <w:bCs/>
                      <w:i w:val="0"/>
                      <w:iCs w:val="0"/>
                      <w:color w:val="000000" w:themeColor="text1"/>
                      <w:sz w:val="20"/>
                      <w:szCs w:val="20"/>
                      <w:lang w:val="en-US"/>
                    </w:rPr>
                    <w:t xml:space="preserve"> </w:t>
                  </w:r>
                  <w:bookmarkEnd w:id="9"/>
                  <w:r w:rsidR="000250E6" w:rsidRPr="00F74D4B">
                    <w:rPr>
                      <w:rFonts w:ascii="Arial" w:hAnsi="Arial" w:cs="Arial"/>
                      <w:b/>
                      <w:bCs/>
                      <w:i w:val="0"/>
                      <w:iCs w:val="0"/>
                      <w:color w:val="000000" w:themeColor="text1"/>
                      <w:sz w:val="20"/>
                      <w:szCs w:val="20"/>
                      <w:lang w:val="en-US"/>
                    </w:rPr>
                    <w:t>6</w:t>
                  </w:r>
                  <w:r w:rsidR="000250E6">
                    <w:rPr>
                      <w:rFonts w:ascii="Arial" w:hAnsi="Arial" w:cs="Arial"/>
                      <w:b/>
                      <w:bCs/>
                      <w:i w:val="0"/>
                      <w:iCs w:val="0"/>
                      <w:color w:val="000000" w:themeColor="text1"/>
                      <w:sz w:val="20"/>
                      <w:szCs w:val="20"/>
                      <w:lang w:val="en-US"/>
                    </w:rPr>
                    <w:t>.</w:t>
                  </w:r>
                  <w:r w:rsidRPr="000250E6">
                    <w:rPr>
                      <w:rFonts w:ascii="Arial" w:hAnsi="Arial" w:cs="Arial"/>
                      <w:b/>
                      <w:bCs/>
                      <w:i w:val="0"/>
                      <w:iCs w:val="0"/>
                      <w:color w:val="000000" w:themeColor="text1"/>
                      <w:sz w:val="20"/>
                      <w:szCs w:val="20"/>
                      <w:lang w:val="en-US"/>
                    </w:rPr>
                    <w:t xml:space="preserve"> Spatial representation of KGE2 values obtained from calibration and validation in SST2.</w:t>
                  </w:r>
                  <w:r w:rsidRPr="000250E6">
                    <w:rPr>
                      <w:rFonts w:ascii="Arial" w:hAnsi="Arial" w:cs="Arial"/>
                      <w:b/>
                      <w:bCs/>
                      <w:color w:val="000000" w:themeColor="text1"/>
                      <w:sz w:val="20"/>
                      <w:szCs w:val="20"/>
                      <w:lang w:val="en-US"/>
                    </w:rPr>
                    <w:t xml:space="preserve"> </w:t>
                  </w:r>
                </w:p>
                <w:p w14:paraId="722DB093" w14:textId="45BC6EE1" w:rsidR="00BD0B1A" w:rsidRPr="00F2331C" w:rsidRDefault="00BD0B1A" w:rsidP="00F2331C">
                  <w:pPr>
                    <w:pStyle w:val="Caption"/>
                    <w:spacing w:after="0"/>
                    <w:ind w:left="360"/>
                    <w:jc w:val="both"/>
                    <w:rPr>
                      <w:rFonts w:ascii="Arial" w:eastAsia="Times New Roman" w:hAnsi="Arial" w:cs="Arial"/>
                      <w:b/>
                      <w:bCs/>
                      <w:noProof/>
                      <w:color w:val="000000" w:themeColor="text1"/>
                      <w:sz w:val="20"/>
                      <w:szCs w:val="20"/>
                      <w:lang w:val="en-GB" w:eastAsia="en-GB"/>
                    </w:rPr>
                  </w:pPr>
                  <w:r w:rsidRPr="00F2331C">
                    <w:rPr>
                      <w:rFonts w:ascii="Arial" w:hAnsi="Arial" w:cs="Arial"/>
                      <w:color w:val="000000" w:themeColor="text1"/>
                      <w:lang w:val="en-US"/>
                    </w:rPr>
                    <w:t>The calibration values are plotted in a triangular shape. The validation values are plotted in a circular shape beneath the triangles.</w:t>
                  </w:r>
                </w:p>
              </w:txbxContent>
            </v:textbox>
            <w10:wrap type="square"/>
          </v:shape>
        </w:pict>
      </w:r>
    </w:p>
    <w:p w14:paraId="38B50103" w14:textId="51C12EAC" w:rsidR="00BD0B1A" w:rsidRPr="00BD0B1A" w:rsidRDefault="00EC5B1A" w:rsidP="00BD0B1A">
      <w:pPr>
        <w:pStyle w:val="Body"/>
        <w:rPr>
          <w:rFonts w:ascii="Arial" w:hAnsi="Arial" w:cs="Arial"/>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EC5B1A">
        <w:rPr>
          <w:rFonts w:ascii="Arial" w:hAnsi="Arial" w:cs="Arial"/>
          <w:b/>
          <w:bCs/>
          <w:sz w:val="22"/>
        </w:rPr>
        <w:t>Discussion</w:t>
      </w:r>
    </w:p>
    <w:p w14:paraId="083BFC76" w14:textId="2B7FA352" w:rsidR="00BD0B1A" w:rsidRPr="00BD0B1A" w:rsidRDefault="00BD0B1A" w:rsidP="00BD0B1A">
      <w:pPr>
        <w:pStyle w:val="Body"/>
        <w:rPr>
          <w:rFonts w:ascii="Arial" w:hAnsi="Arial" w:cs="Arial"/>
          <w:lang w:val="en-GB"/>
        </w:rPr>
      </w:pPr>
      <w:r w:rsidRPr="00BD0B1A">
        <w:rPr>
          <w:rFonts w:ascii="Arial" w:hAnsi="Arial" w:cs="Arial"/>
          <w:lang w:val="en-GB"/>
        </w:rPr>
        <w:t xml:space="preserve">The results of the different analyses mentioned above showed that WFDE5-CRU-GPCC had the best validation scores over almost all study basins (except for </w:t>
      </w:r>
      <w:proofErr w:type="spellStart"/>
      <w:r w:rsidRPr="00BD0B1A">
        <w:rPr>
          <w:rFonts w:ascii="Arial" w:hAnsi="Arial" w:cs="Arial"/>
          <w:lang w:val="en-GB"/>
        </w:rPr>
        <w:t>Dimbokro</w:t>
      </w:r>
      <w:proofErr w:type="spellEnd"/>
      <w:r w:rsidRPr="00BD0B1A">
        <w:rPr>
          <w:rFonts w:ascii="Arial" w:hAnsi="Arial" w:cs="Arial"/>
          <w:lang w:val="en-GB"/>
        </w:rPr>
        <w:t xml:space="preserve"> with a KGE2 below 0.5). </w:t>
      </w:r>
      <w:r w:rsidR="00F2331C">
        <w:rPr>
          <w:rFonts w:ascii="Arial" w:hAnsi="Arial" w:cs="Arial"/>
          <w:lang w:val="en-GB"/>
        </w:rPr>
        <w:t>This performance confirms its design purposes by</w:t>
      </w:r>
      <w:r w:rsidRPr="00BD0B1A">
        <w:rPr>
          <w:rFonts w:ascii="Arial" w:hAnsi="Arial" w:cs="Arial"/>
          <w:lang w:val="en-GB"/>
        </w:rPr>
        <w:t xml:space="preserve"> the Copernicus Climate Change Service as a meteorological forcing dataset for land surface and hydrological models. In addition, the modelling results of WFDE5-CRU and WFDE5-CRU-GPCC in the mountainous area of Côte d'Ivoire were similar to those of Probst and Mauser (2022) for the sub-catchments in the mountainous area of the Danube. This confirms their effectiveness in the mountainous areas. This result is important considering that, in mountainous areas, a major source of uncertainty is the systematic measurement bias due to wind-induced </w:t>
      </w:r>
      <w:proofErr w:type="spellStart"/>
      <w:r w:rsidRPr="00BD0B1A">
        <w:rPr>
          <w:rFonts w:ascii="Arial" w:hAnsi="Arial" w:cs="Arial"/>
          <w:lang w:val="en-GB"/>
        </w:rPr>
        <w:t>undercatch</w:t>
      </w:r>
      <w:proofErr w:type="spellEnd"/>
      <w:r w:rsidRPr="00BD0B1A">
        <w:rPr>
          <w:rFonts w:ascii="Arial" w:hAnsi="Arial" w:cs="Arial"/>
          <w:lang w:val="en-GB"/>
        </w:rPr>
        <w:t xml:space="preserve"> at rainfall gauging stations. This is particularly important in windy areas, which leads to a systematic underestimation of precipitation </w:t>
      </w:r>
      <w:r w:rsidR="00991964" w:rsidRPr="00BD0B1A">
        <w:rPr>
          <w:rFonts w:ascii="Arial" w:hAnsi="Arial" w:cs="Arial"/>
          <w:lang w:val="en-GB"/>
        </w:rPr>
        <w:fldChar w:fldCharType="begin"/>
      </w:r>
      <w:r w:rsidR="006B4616">
        <w:rPr>
          <w:rFonts w:ascii="Arial" w:hAnsi="Arial" w:cs="Arial"/>
          <w:lang w:val="en-GB"/>
        </w:rPr>
        <w:instrText xml:space="preserve"> ADDIN ZOTERO_ITEM CSL_CITATION {"citationID":"beaD5Ksn","properties":{"formattedCitation":"[29]","plainCitation":"[29]","noteIndex":0},"citationItems":[{"id":1561,"uris":["http://zotero.org/users/7237204/items/CCNTFMLP"],"itemData":{"id":1561,"type":"article-journal","abstract":"Liquid precipitation amounts below 0.05 mm in combination with intervals of measurement greater than 3 min and temperature above 15 °C can considerably affect the measured precipitation using electronic weighing gauges. This was shown by tests using different weights put in the gauge in different intervals in order to simulate different precipitation amounts and measuring intervals. These results were confirmed by field intercomparison measurements using pit gauges in two locations in Slovakia. In total, 1571 weight tests consisting of combinations of simulated precipitation amounts of 0.025, 0.05, 0.2 mm and measuring intervals of 1, 2, 3, 5 and 10 min were carried out. Based on these tests and special software, a new gauge was developed. Using this gauge, the abovementioned error sources were minimized. The Slovak Hydrometeorological Institute now uses it at 90 gauge sites. This type of gauge was selected to participate in the current World Meteorological Organization, WMO, Intercomparison measurements of recording precipitation gauges.","collection-title":"Precipitation in Urban Areas","container-title":"Atmospheric Research","DOI":"10.1016/j.atmosres.2004.10.026","ISSN":"0169-8095","issue":"1","journalAbbreviation":"Atmospheric Research","language":"en","page":"39-47","source":"ScienceDirect","title":"Error sources of precipitation measurements using electronic weight systems","volume":"77","author":[{"family":"Sevruk","given":"B."},{"family":"Chvíla","given":"B."}],"issued":{"date-parts":[["2005",9,1]]}}}],"schema":"https://github.com/citation-style-language/schema/raw/master/csl-citation.json"} </w:instrText>
      </w:r>
      <w:r w:rsidR="00991964" w:rsidRPr="00BD0B1A">
        <w:rPr>
          <w:rFonts w:ascii="Arial" w:hAnsi="Arial" w:cs="Arial"/>
          <w:lang w:val="en-GB"/>
        </w:rPr>
        <w:fldChar w:fldCharType="separate"/>
      </w:r>
      <w:r w:rsidR="00C62372" w:rsidRPr="00C62372">
        <w:rPr>
          <w:rFonts w:ascii="Arial" w:hAnsi="Arial" w:cs="Arial"/>
        </w:rPr>
        <w:t>[29]</w:t>
      </w:r>
      <w:r w:rsidR="00991964" w:rsidRPr="00BD0B1A">
        <w:rPr>
          <w:rFonts w:ascii="Arial" w:hAnsi="Arial" w:cs="Arial"/>
        </w:rPr>
        <w:fldChar w:fldCharType="end"/>
      </w:r>
      <w:r w:rsidRPr="00BD0B1A">
        <w:rPr>
          <w:rFonts w:ascii="Arial" w:hAnsi="Arial" w:cs="Arial"/>
          <w:lang w:val="en-GB"/>
        </w:rPr>
        <w:t xml:space="preserve">. </w:t>
      </w:r>
      <w:r w:rsidR="00F2331C">
        <w:rPr>
          <w:rFonts w:ascii="Arial" w:hAnsi="Arial" w:cs="Arial"/>
          <w:lang w:val="en-GB"/>
        </w:rPr>
        <w:t>Fortunately</w:t>
      </w:r>
      <w:r w:rsidRPr="00BD0B1A">
        <w:rPr>
          <w:rFonts w:ascii="Arial" w:hAnsi="Arial" w:cs="Arial"/>
          <w:lang w:val="en-GB"/>
        </w:rPr>
        <w:t xml:space="preserve">, the WFDE5 forcing dataset includes a measurement bias correction for this </w:t>
      </w:r>
      <w:proofErr w:type="spellStart"/>
      <w:r w:rsidRPr="00BD0B1A">
        <w:rPr>
          <w:rFonts w:ascii="Arial" w:hAnsi="Arial" w:cs="Arial"/>
          <w:lang w:val="en-GB"/>
        </w:rPr>
        <w:t>undercatch</w:t>
      </w:r>
      <w:proofErr w:type="spellEnd"/>
      <w:r w:rsidRPr="00BD0B1A">
        <w:rPr>
          <w:rFonts w:ascii="Arial" w:hAnsi="Arial" w:cs="Arial"/>
          <w:lang w:val="en-GB"/>
        </w:rPr>
        <w:t xml:space="preserve"> in its design </w:t>
      </w:r>
      <w:r w:rsidR="00991964" w:rsidRPr="00BD0B1A">
        <w:rPr>
          <w:rFonts w:ascii="Arial" w:hAnsi="Arial" w:cs="Arial"/>
          <w:lang w:val="en-GB"/>
        </w:rPr>
        <w:fldChar w:fldCharType="begin"/>
      </w:r>
      <w:r w:rsidR="00C62372">
        <w:rPr>
          <w:rFonts w:ascii="Arial" w:hAnsi="Arial" w:cs="Arial"/>
          <w:lang w:val="en-GB"/>
        </w:rPr>
        <w:instrText xml:space="preserve"> ADDIN ZOTERO_ITEM CSL_CITATION {"citationID":"NmUuhtRY","properties":{"formattedCitation":"[5,6,9]","plainCitation":"[5,6,9]","noteIndex":0},"citationItems":[{"id":1559,"uris":["http://zotero.org/users/7237204/items/QGPMRBVZ"],"itemData":{"id":1559,"type":"article-journal","abstract":"We describe the construction of a new version of the Europe-wide E-OBS temperature (daily minimum, mean, and maximum values) and precipitation data set. This version provides an improved estimation of interpolation uncertainty through the calculation of a 100-member ensemble of realizations of each daily field. The data set covers the period back to 1950 and provides gridded fields at a spacing of 0.25</w:instrText>
      </w:r>
      <w:r w:rsidR="00C62372">
        <w:rPr>
          <w:rFonts w:ascii="Cambria Math" w:hAnsi="Cambria Math" w:cs="Cambria Math"/>
          <w:lang w:val="en-GB"/>
        </w:rPr>
        <w:instrText>∘</w:instrText>
      </w:r>
      <w:r w:rsidR="00C62372">
        <w:rPr>
          <w:rFonts w:ascii="Arial" w:hAnsi="Arial" w:cs="Arial"/>
          <w:lang w:val="en-GB"/>
        </w:rPr>
        <w:instrText xml:space="preserve"> × 0.25</w:instrText>
      </w:r>
      <w:r w:rsidR="00C62372">
        <w:rPr>
          <w:rFonts w:ascii="Cambria Math" w:hAnsi="Cambria Math" w:cs="Cambria Math"/>
          <w:lang w:val="en-GB"/>
        </w:rPr>
        <w:instrText>∘</w:instrText>
      </w:r>
      <w:r w:rsidR="00C62372">
        <w:rPr>
          <w:rFonts w:ascii="Arial" w:hAnsi="Arial" w:cs="Arial"/>
          <w:lang w:val="en-GB"/>
        </w:rPr>
        <w:instrText xml:space="preserve"> in regular latitude/longitude coordinates. As with the original E-OBS data set, the ensemble version is based on the station series collated as part of the ECA&amp;D initiative. Station density varies significantly over the domain, and over time, and a reliable estimation of interpolation uncertainty in the gridded fields is therefore important for users of the data set. The uncertainty quantified by the ensemble data set is more realistic than the uncertainty estimates in the original version, although uncertainty is still underestimated in data-sparse regions. The new data set is compared against the earlier version of E-OBS and against regional gridded data sets produced by a selection of National Meteorological Services. In terms of both climatological averages and extreme values, the new version of E-OBS is broadly comparable to the earlier version. Nonetheless, users will notice differences between the two E-OBS versions, especially for precipitation, which arises from the different gridding method used.","container-title":"Journal of Geophysical Research: Atmospheres","DOI":"10.1029/2017JD028200","ISSN":"2169-8996","issue":"17","language":"en","note":"_eprint: https://onlinelibrary.wiley.com/doi/pdf/10.1029/2017JD028200","page":"9391-9409","source":"Wiley Online Library","title":"An Ensemble Version of the E-OBS Temperature and Precipitation Data Sets","volume":"123","author":[{"family":"Cornes","given":"Richard C."},{"family":"Schrier","given":"Gerard","non-dropping-particle":"van der"},{"family":"Besselaar","given":"Else J. M.","non-dropping-particle":"van den"},{"family":"Jones","given":"Philip D."}],"issued":{"date-parts":[["2018"]]}}},{"id":417,"uris":["http://zotero.org/users/7237204/items/A6FKEW8N"],"itemData":{"id":417,"type":"article-journal","abstract":"&lt;p&gt;&lt;strong class=\"journal-contentHeaderColor\"&gt;Abstract.&lt;/strong&gt; The WFDE5 dataset has been generated using the WATCH Forcing Data (WFD) methodology applied to surface meteorological variables from the ERA5 reanalysis. The WFDEI dataset had previously been generated by applying the WFD methodology to ERA-Interim. The WFDE5 is provided at 0.5&lt;span class=\"inline-formula\"&gt;&lt;sup&gt;</w:instrText>
      </w:r>
      <w:r w:rsidR="00C62372">
        <w:rPr>
          <w:rFonts w:ascii="Cambria Math" w:hAnsi="Cambria Math" w:cs="Cambria Math"/>
          <w:lang w:val="en-GB"/>
        </w:rPr>
        <w:instrText>∘</w:instrText>
      </w:r>
      <w:r w:rsidR="00C62372">
        <w:rPr>
          <w:rFonts w:ascii="Arial" w:hAnsi="Arial" w:cs="Arial"/>
          <w:lang w:val="en-GB"/>
        </w:rPr>
        <w:instrText xml:space="preserve">&lt;/sup&gt;&lt;/span&gt; spatial resolution but has higher temporal resolution (hourly) compared to WFDEI (3-hourly). It also has higher spatial variability since it was generated by aggregation of the higher-resolution ERA5 rather than by interpolation of the lower-resolution ERA-Interim data. Evaluation against meteorological observations at 13 globally distributed FLUXNET2015 sites shows that, on average, WFDE5 has lower mean absolute error and higher correlation than WFDEI for all variables. Bias-adjusted monthly precipitation totals of WFDE5 result in more plausible global hydrological water balance components when analysed in an uncalibrated hydrological model (WaterGAP) than with the use of raw ERA5 data for model forcing.&lt;/p&gt; &lt;p&gt;The dataset, which can be downloaded from &lt;a href=\"https://doi.org/10.24381/cds.20d54e34\"&gt;https://doi.org/10.24381/cds.20d54e34&lt;/a&gt; &lt;span class=\"cit\" id=\"xref_paren.1\"&gt;(&lt;a href=\"#bib1.bibx9\"&gt;C3S&lt;/a&gt;, &lt;a href=\"#bib1.bibx9\"&gt;2020&lt;/a&gt;&lt;a href=\"#bib1.bibx9\"&gt;b&lt;/a&gt;)&lt;/span&gt;, is distributed by the Copernicus Climate Change Service (C3S) through its Climate Data Store &lt;span class=\"cit\" id=\"xref_paren.2\"&gt;(CDS, &lt;a href=\"#bib1.bibx8\"&gt;C3S&lt;/a&gt;, &lt;a href=\"#bib1.bibx8\"&gt;2020&lt;/a&gt;&lt;a href=\"#bib1.bibx8\"&gt;a&lt;/a&gt;)&lt;/span&gt; and currently spans from the start of January 1979 to the end of 2018. The dataset has been produced using a number of CDS Toolbox applications, whose source code is available with the data – allowing users to regenerate part of the dataset or apply the same approach to other data. Future updates are expected spanning from 1950 to the most recent year.&lt;/p&gt; &lt;p&gt;A sample of the complete dataset, which covers the whole of the year 2016, is accessible without registration to the CDS at &lt;a href=\"https://doi.org/10.21957/935p-cj60\"&gt;https://doi.org/10.21957/935p-cj60&lt;/a&gt; &lt;span class=\"cit\" id=\"xref_paren.3\"&gt;(&lt;a href=\"#bib1.bibx12\"&gt;Cucchi et al.&lt;/a&gt;, &lt;a href=\"#bib1.bibx12\"&gt;2020&lt;/a&gt;)&lt;/span&gt;.&lt;/p&gt;","container-title":"Earth System Science Data","DOI":"https://doi.org/10.5194/essd-12-2097-2020","ISSN":"1866-3508","issue":"3","language":"English","note":"publisher: Copernicus GmbH","page":"2097-2120","source":"essd.copernicus.org","title":"WFDE5: bias-adjusted ERA5 reanalysis data for impact studies","title-short":"WFDE5","volume":"12","author":[{"family":"Cucchi","given":"Marco"},{"family":"Weedon","given":"Graham P."},{"family":"Amici","given":"Alessandro"},{"family":"Bellouin","given":"Nicolas"},{"family":"Lange","given":"Stefan"},{"family":"Müller Schmied","given":"Hannes"},{"family":"Hersbach","given":"Hans"},{"family":"Buontempo","given":"Carlo"}],"issued":{"date-parts":[["2020",9,8]]}}},{"id":1081,"uris":["http://zotero.org/users/7237204/items/RDU6T3LU"],"itemData":{"id":1081,"type":"article-journal","abstract":"We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5–15% (0.07–0.17 </w:instrText>
      </w:r>
      <w:r w:rsidR="00C62372">
        <w:rPr>
          <w:rFonts w:ascii="Cambria Math" w:hAnsi="Cambria Math" w:cs="Cambria Math"/>
          <w:lang w:val="en-GB"/>
        </w:rPr>
        <w:instrText>∘</w:instrText>
      </w:r>
      <w:r w:rsidR="00C62372">
        <w:rPr>
          <w:rFonts w:ascii="Arial" w:hAnsi="Arial" w:cs="Arial"/>
          <w:lang w:val="en-GB"/>
        </w:rPr>
        <w:instrText>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data.","container-title":"International Journal of Climatology","DOI":"10.1002/joc.5086","ISSN":"0899-8418, 1097-0088","issue":"12","journalAbbreviation":"Int. J. Climatol","language":"en","page":"4302-4315","source":"DOI.org (Crossref)","title":"WorldClim 2: new 1</w:instrText>
      </w:r>
      <w:r w:rsidR="00C62372">
        <w:rPr>
          <w:rFonts w:ascii="Cambria Math" w:hAnsi="Cambria Math" w:cs="Cambria Math"/>
          <w:lang w:val="en-GB"/>
        </w:rPr>
        <w:instrText>‐</w:instrText>
      </w:r>
      <w:r w:rsidR="00C62372">
        <w:rPr>
          <w:rFonts w:ascii="Arial" w:hAnsi="Arial" w:cs="Arial"/>
          <w:lang w:val="en-GB"/>
        </w:rPr>
        <w:instrText xml:space="preserve">km spatial resolution climate surfaces for global land areas","title-short":"WorldClim 2","volume":"37","author":[{"family":"Fick","given":"Stephen E."},{"family":"Hijmans","given":"Robert J."}],"issued":{"date-parts":[["2017",10]]}}}],"schema":"https://github.com/citation-style-language/schema/raw/master/csl-citation.json"} </w:instrText>
      </w:r>
      <w:r w:rsidR="00991964" w:rsidRPr="00BD0B1A">
        <w:rPr>
          <w:rFonts w:ascii="Arial" w:hAnsi="Arial" w:cs="Arial"/>
          <w:lang w:val="en-GB"/>
        </w:rPr>
        <w:fldChar w:fldCharType="separate"/>
      </w:r>
      <w:r w:rsidR="00C62372" w:rsidRPr="00C62372">
        <w:rPr>
          <w:rFonts w:ascii="Arial" w:hAnsi="Arial" w:cs="Arial"/>
        </w:rPr>
        <w:t>[5,6,9]</w:t>
      </w:r>
      <w:r w:rsidR="00991964" w:rsidRPr="00BD0B1A">
        <w:rPr>
          <w:rFonts w:ascii="Arial" w:hAnsi="Arial" w:cs="Arial"/>
        </w:rPr>
        <w:fldChar w:fldCharType="end"/>
      </w:r>
      <w:r w:rsidRPr="00BD0B1A">
        <w:rPr>
          <w:rFonts w:ascii="Arial" w:hAnsi="Arial" w:cs="Arial"/>
          <w:lang w:val="en-GB"/>
        </w:rPr>
        <w:t>.</w:t>
      </w:r>
    </w:p>
    <w:p w14:paraId="0050E4AE" w14:textId="7BE2BD59" w:rsidR="00BD0B1A" w:rsidRPr="00BD0B1A" w:rsidRDefault="00BD0B1A" w:rsidP="00BD0B1A">
      <w:pPr>
        <w:pStyle w:val="Body"/>
        <w:rPr>
          <w:rFonts w:ascii="Arial" w:hAnsi="Arial" w:cs="Arial"/>
          <w:lang w:val="en-GB"/>
        </w:rPr>
      </w:pPr>
      <w:r w:rsidRPr="00BD0B1A">
        <w:rPr>
          <w:rFonts w:ascii="Arial" w:hAnsi="Arial" w:cs="Arial"/>
          <w:lang w:val="en-GB"/>
        </w:rPr>
        <w:t xml:space="preserve">Overall, the TAMSAT estimates did not provide sufficiently high KGE2 values. However, for catchments in mountainous areas (such as the </w:t>
      </w:r>
      <w:proofErr w:type="spellStart"/>
      <w:r w:rsidRPr="00BD0B1A">
        <w:rPr>
          <w:rFonts w:ascii="Arial" w:hAnsi="Arial" w:cs="Arial"/>
          <w:lang w:val="en-GB"/>
        </w:rPr>
        <w:t>Flampleu</w:t>
      </w:r>
      <w:proofErr w:type="spellEnd"/>
      <w:r w:rsidRPr="00BD0B1A">
        <w:rPr>
          <w:rFonts w:ascii="Arial" w:hAnsi="Arial" w:cs="Arial"/>
          <w:lang w:val="en-GB"/>
        </w:rPr>
        <w:t xml:space="preserve"> and </w:t>
      </w:r>
      <w:proofErr w:type="spellStart"/>
      <w:r w:rsidRPr="00BD0B1A">
        <w:rPr>
          <w:rFonts w:ascii="Arial" w:hAnsi="Arial" w:cs="Arial"/>
          <w:lang w:val="en-GB"/>
        </w:rPr>
        <w:t>Badala</w:t>
      </w:r>
      <w:proofErr w:type="spellEnd"/>
      <w:r w:rsidRPr="00BD0B1A">
        <w:rPr>
          <w:rFonts w:ascii="Arial" w:hAnsi="Arial" w:cs="Arial"/>
          <w:lang w:val="en-GB"/>
        </w:rPr>
        <w:t xml:space="preserve"> catchments), the calibration and validation scores were much better than those in other catchments. MSWEP also produced fairly good results, mainly in the transitional tropical zone. It is important to note that the overall performance of the TAMSAT and MSWEP products obtained in this study was not in all respects, which was expected given their spatial resolutions (0.375° and 0.1°, respectively). Indeed, a high spatial resolution allows the product to be used in small catchments, as in the current study, which </w:t>
      </w:r>
      <w:r w:rsidR="00066412">
        <w:rPr>
          <w:rFonts w:ascii="Arial" w:hAnsi="Arial" w:cs="Arial"/>
          <w:lang w:val="en-GB"/>
        </w:rPr>
        <w:t xml:space="preserve">should </w:t>
      </w:r>
      <w:r w:rsidRPr="00BD0B1A">
        <w:rPr>
          <w:rFonts w:ascii="Arial" w:hAnsi="Arial" w:cs="Arial"/>
          <w:lang w:val="en-GB"/>
        </w:rPr>
        <w:t xml:space="preserve">reduce uncertainties and errors </w:t>
      </w:r>
      <w:r w:rsidR="00991964" w:rsidRPr="00BD0B1A">
        <w:rPr>
          <w:rFonts w:ascii="Arial" w:hAnsi="Arial" w:cs="Arial"/>
          <w:lang w:val="en-GB"/>
        </w:rPr>
        <w:fldChar w:fldCharType="begin"/>
      </w:r>
      <w:r w:rsidR="00C62372">
        <w:rPr>
          <w:rFonts w:ascii="Arial" w:hAnsi="Arial" w:cs="Arial"/>
          <w:lang w:val="en-GB"/>
        </w:rPr>
        <w:instrText xml:space="preserve"> ADDIN ZOTERO_ITEM CSL_CITATION {"citationID":"e1jEDSkA","properties":{"formattedCitation":"[10]","plainCitation":"[10]","noteIndex":0},"citationItems":[{"id":1276,"uris":["http://zotero.org/users/7237204/items/6MVU72NJ"],"itemData":{"id":1276,"type":"article-journal","abstract":"Recent advancements in the field of remote sensing have led to the development of high resolution satellite-based rainfall products to improve the quality of observed rainfall data through proper evaluation and validation process of the products. This study therefore, intended to evaluate the performance of CHIRPS (Climate Hazards Group InfraRed Precipitation Station) satellite-based rainfall products in Finchaa and Neshe watersheds of Blue Nile Basin. Daily ground- and satellite-based rainfall data are collected from Ethiopian National Meteorological Agency and CHIRPS dataset of CHG (Climate Hazards Group) respectively, for the time slice of 25 years (1991–2015). The performance of CHIRPS product is evaluated using quantitative statistical performance indicators and graphical comparison methods. CHIRPS satellite product tends to slightly overestimate the mean rainfall depth at the study area. A positive strong linear correlation (R = 0.93 and R2 = 0.86) and a smaller amount of noise, bias and error (NSE = 0.84, PBIAS = 0.98%, and RMSE = 46.99 mm) have been found between CHIRPS satellite-based and the ground-based rainfall products when compared. The overall results in this study also indicated the good performance of CHIRPS satellite-based rainfall estimates in maintaining patterns of observed measurements at monthly, seasonal and annual time steps across the watersheds.","container-title":"Engineering Reports","DOI":"10.1002/eng2.12338","ISSN":"2577-8196, 2577-8196","issue":"6","journalAbbreviation":"Engineering Reports","language":"en","source":"DOI.org (Crossref)","title":"Evaluation of Climate Hazards Group InfraRed Precipitation Station (CHIRPS) &lt;span style=\"font-variant:small-caps;\"&gt;satellite</w:instrText>
      </w:r>
      <w:r w:rsidR="00C62372">
        <w:rPr>
          <w:rFonts w:ascii="Cambria Math" w:hAnsi="Cambria Math" w:cs="Cambria Math"/>
          <w:lang w:val="en-GB"/>
        </w:rPr>
        <w:instrText>‐</w:instrText>
      </w:r>
      <w:r w:rsidR="00C62372">
        <w:rPr>
          <w:rFonts w:ascii="Arial" w:hAnsi="Arial" w:cs="Arial"/>
          <w:lang w:val="en-GB"/>
        </w:rPr>
        <w:instrText xml:space="preserve">based&lt;/span&gt; rainfall estimates over Finchaa and Neshe Watersheds, Ethiopia","title-short":"Evaluation of Climate Hazards Group InfraRed Precipitation Station (CHIRPS) &lt;span style=\"font-variant","URL":"https://onlinelibrary.wiley.com/doi/10.1002/eng2.12338","volume":"3","author":[{"family":"Geleta","given":"Chala Daba"},{"family":"Deressa","given":"Tesema Adamu"}],"accessed":{"date-parts":[["2022",11,25]]},"issued":{"date-parts":[["2021",6]]}}}],"schema":"https://github.com/citation-style-language/schema/raw/master/csl-citation.json"} </w:instrText>
      </w:r>
      <w:r w:rsidR="00991964" w:rsidRPr="00BD0B1A">
        <w:rPr>
          <w:rFonts w:ascii="Arial" w:hAnsi="Arial" w:cs="Arial"/>
          <w:lang w:val="en-GB"/>
        </w:rPr>
        <w:fldChar w:fldCharType="separate"/>
      </w:r>
      <w:r w:rsidR="00C62372" w:rsidRPr="00C62372">
        <w:rPr>
          <w:rFonts w:ascii="Arial" w:hAnsi="Arial" w:cs="Arial"/>
        </w:rPr>
        <w:t>[10]</w:t>
      </w:r>
      <w:r w:rsidR="00991964" w:rsidRPr="00BD0B1A">
        <w:rPr>
          <w:rFonts w:ascii="Arial" w:hAnsi="Arial" w:cs="Arial"/>
        </w:rPr>
        <w:fldChar w:fldCharType="end"/>
      </w:r>
      <w:r w:rsidRPr="00BD0B1A">
        <w:rPr>
          <w:rFonts w:ascii="Arial" w:hAnsi="Arial" w:cs="Arial"/>
          <w:lang w:val="en-GB"/>
        </w:rPr>
        <w:t xml:space="preserve">. </w:t>
      </w:r>
      <w:r w:rsidR="00066412">
        <w:rPr>
          <w:rFonts w:ascii="Arial" w:hAnsi="Arial" w:cs="Arial"/>
          <w:lang w:val="en-GB"/>
        </w:rPr>
        <w:t>Then</w:t>
      </w:r>
      <w:r w:rsidRPr="00BD0B1A">
        <w:rPr>
          <w:rFonts w:ascii="Arial" w:hAnsi="Arial" w:cs="Arial"/>
          <w:lang w:val="en-GB"/>
        </w:rPr>
        <w:t>, the performance</w:t>
      </w:r>
      <w:r w:rsidR="00066412">
        <w:rPr>
          <w:rFonts w:ascii="Arial" w:hAnsi="Arial" w:cs="Arial"/>
          <w:lang w:val="en-GB"/>
        </w:rPr>
        <w:t xml:space="preserve"> of GR4J</w:t>
      </w:r>
      <w:r w:rsidRPr="00BD0B1A">
        <w:rPr>
          <w:rFonts w:ascii="Arial" w:hAnsi="Arial" w:cs="Arial"/>
          <w:lang w:val="en-GB"/>
        </w:rPr>
        <w:t xml:space="preserve"> should </w:t>
      </w:r>
      <w:r w:rsidR="00066412">
        <w:rPr>
          <w:rFonts w:ascii="Arial" w:hAnsi="Arial" w:cs="Arial"/>
          <w:lang w:val="en-GB"/>
        </w:rPr>
        <w:t>have</w:t>
      </w:r>
      <w:r w:rsidRPr="00BD0B1A">
        <w:rPr>
          <w:rFonts w:ascii="Arial" w:hAnsi="Arial" w:cs="Arial"/>
          <w:lang w:val="en-GB"/>
        </w:rPr>
        <w:t xml:space="preserve"> increased. The quality of the gauge station database used for calibrating the estimation algorithms or leading bias correction over Côte d’Ivoire should be the main reason for such </w:t>
      </w:r>
      <w:r w:rsidR="00066412">
        <w:rPr>
          <w:rFonts w:ascii="Arial" w:hAnsi="Arial" w:cs="Arial"/>
          <w:lang w:val="en-GB"/>
        </w:rPr>
        <w:t xml:space="preserve">poor </w:t>
      </w:r>
      <w:r w:rsidRPr="00BD0B1A">
        <w:rPr>
          <w:rFonts w:ascii="Arial" w:hAnsi="Arial" w:cs="Arial"/>
          <w:lang w:val="en-GB"/>
        </w:rPr>
        <w:t xml:space="preserve">outcomes.  </w:t>
      </w:r>
    </w:p>
    <w:p w14:paraId="3A61A853" w14:textId="7A02534A" w:rsidR="00BD0B1A" w:rsidRPr="00BD0B1A" w:rsidRDefault="00BD0B1A" w:rsidP="00BD0B1A">
      <w:pPr>
        <w:pStyle w:val="Body"/>
        <w:rPr>
          <w:rFonts w:ascii="Arial" w:hAnsi="Arial" w:cs="Arial"/>
          <w:lang w:val="en-GB"/>
        </w:rPr>
      </w:pPr>
      <w:r w:rsidRPr="00BD0B1A">
        <w:rPr>
          <w:rFonts w:ascii="Arial" w:hAnsi="Arial" w:cs="Arial"/>
          <w:lang w:val="en-GB"/>
        </w:rPr>
        <w:t xml:space="preserve">Furthermore, CHIRPS provides satisfactory results, but mainly in two climatic zones: the mountainous zone and the tropical transition zone. Such good outcomes have also been reported in other studies on West African catchments </w:t>
      </w:r>
      <w:r w:rsidR="00991964" w:rsidRPr="00BD0B1A">
        <w:rPr>
          <w:rFonts w:ascii="Arial" w:hAnsi="Arial" w:cs="Arial"/>
          <w:lang w:val="en-GB"/>
        </w:rPr>
        <w:fldChar w:fldCharType="begin"/>
      </w:r>
      <w:r w:rsidR="00C62372">
        <w:rPr>
          <w:rFonts w:ascii="Arial" w:hAnsi="Arial" w:cs="Arial"/>
          <w:lang w:val="en-GB"/>
        </w:rPr>
        <w:instrText xml:space="preserve"> ADDIN ZOTERO_ITEM CSL_CITATION {"citationID":"IEYyHIyw","properties":{"formattedCitation":"[7,24]","plainCitation":"[7,24]","noteIndex":0},"citationItems":[{"id":399,"uris":["http://zotero.org/users/7237204/items/U7XJFGSY"],"itemData":{"id":399,"type":"report","abstract":"Abstract. This study evaluates the ability of different gridded rainfall datasets to plausibly represent the spatiotemporal patterns of multiple hydrological processes (i.e. streamflow, actual evaporation, soil moisture and terrestrial water storage) for large-scale hydrological modelling in the predominantly semi-arid Volta River Basin (VRB) in West Africa. Seventeen precipitation products based on satellite data (TAMSAT, CHIRPS, ARC, RFE, MSWEP, GSMaP, PERSIANN-CDR, CMORPH-CRT, TRMM 3B42, TRMM 3B42RT) and on reanalysis (JRA-55, EWEMBI, WFDEI-GPCC, WFDEI-CRU, MERRA-2, PGF and ERA5) are compared as input for the fully distributed mesoscale Hydrologic Model (mHM). To assess the model sensitivity to meteorological forcing during rainfall partitioning into evaporation and runoff, six different temperature reanalysis datasets are used in combination with the precipitation datasets, which results in evaluating 102 combinations of rainfall-temperature input data. The model is recalibrated for each of the 102 input combinations, and the model responses are evaluated by using in-situ streamflow data and satellite remote sensing datasets from GLEAM evaporation, ESA CCI soil moisture, and GRACE terrestrial water storage. A bias-insensitive metric is used to assess the impact of meteorological forcing on the simulation of the spatial patterns of hydrological processes. The results of the process-based evaluation show that the rainfall datasets have contrasting performances across the four climatic zones present in the VRB, suggesting that, in general, basin-wide hydrological model performance might be misleading and invalid for a smaller spatial domain. No single rainfall or temperature dataset consistently ranks first in reproducing the spatiotemporal variability of all hydrological processes. A dataset that is best in reproducing the temporal dynamics is not necessarily the best for the spatial patterns. In addition, the results suggest that there is more uncertainty in representing the spatial patterns of hydrological processes than their temporal dynamics. Finally, some region-tailored datasets outperform the global datasets, thereby stressing the necessity and importance of regional evaluation studies for satellite and reanalysis meteorological datasets.","genre":"preprint","language":"en","note":"DOI: 10.5194/hess-2020-68","publisher":"Hydrometeorology/Remote Sensing and GIS","source":"DOI.org (Crossref)","title":"Suitability of 17 rainfall and temperature gridded datasets for largescalehydrological modelling in West Africa","URL":"https://hess.copernicus.org/preprints/hess-2020-68/hess-2020-68.pdf","author":[{"family":"Dembélé","given":"Moctar"},{"family":"Schaefli","given":"Bettina"},{"family":"Giesen","given":"Nick","non-dropping-particle":"van de"},{"family":"Mariéthoz","given":"Grégoire"}],"accessed":{"date-parts":[["2021",2,2]]},"issued":{"date-parts":[["2020",4,28]]}}},{"id":1043,"uris":["http://zotero.org/users/7237204/items/RPUTR2EW"],"itemData":{"id":1043,"type":"article-journal","abstract":"Water is a crucial resource in West Africa, where large parts of the population rely on rainfed agriculture. Therefore, accurate knowledge of the water resources is of the utmost importance. Due to the declining number of rain gauging stations, the use of satellite and reanalysis precipitation datasets in hydrological modelling is steadily rising. However, accurate information on the beneﬁts and deﬁcits of these datasets is often lacking, especially in the West African subcontinent. For validation purposes, these products are commonly compared to freely available rain gauge data, which has in some cases already been used to bias correct the products in the ﬁrst place. We therefore explored the possibility of a hydrological evaluation, where a model is calibrated for each dataset using streamﬂow as the observed variable. In this study, ten freely available satellite and reanalysis datasets (CFSR, CHIRPS, CMORPHv1.0 CRT, CMORPHv1.0 RAW, PERSIANN CDR, RFE 2.0, TAMSAT, TMPA 3B42v7, TMPA 3B42 RTv7 and GPCC FDDv1) were thus evaluated for six differently sized and located basins in West Africa. Results show that while performances differ, most datasets manage to somewhat accurately predict the observed streamﬂow in a given basin. Best results were achieved by datasets which use a multitude of input data, namely infrared and microwave satellite data, as well as observations from rain gauges (usually GPCC) for bias correction. If considering only the Nash Sutcliffe Efﬁciency averaged for all six basins during the calibration phase, best results were achieved by CMORPH CRT and PERSIANN CDR (both 0.66), followed by TAMSAT, CHIRPS and TMPA 3B42 (all three 0.64). Average results were achieved by RFE 2.0 (0.63), GPCC (0.61) and TMPA 3B42 RT (0.54). CMORPH RAW and CFSR performed worst (0.36 and À0.34 on average).","container-title":"Journal of Hydrology","DOI":"10.1016/j.jhydrol.2017.01.055","ISSN":"00221694","journalAbbreviation":"Journal of Hydrology","language":"en","page":"222-235","source":"DOI.org (Crossref)","title":"Evaluating the performance of remotely sensed and reanalysed precipitation data over West Africa using HBV light","volume":"547","author":[{"family":"Poméon","given":"Thomas"},{"family":"Jackisch","given":"Dominik"},{"family":"Diekkrüger","given":"Bernd"}],"issued":{"date-parts":[["2017",4]]}}}],"schema":"https://github.com/citation-style-language/schema/raw/master/csl-citation.json"} </w:instrText>
      </w:r>
      <w:r w:rsidR="00991964" w:rsidRPr="00BD0B1A">
        <w:rPr>
          <w:rFonts w:ascii="Arial" w:hAnsi="Arial" w:cs="Arial"/>
          <w:lang w:val="en-GB"/>
        </w:rPr>
        <w:fldChar w:fldCharType="separate"/>
      </w:r>
      <w:r w:rsidR="00C62372" w:rsidRPr="00C62372">
        <w:rPr>
          <w:rFonts w:ascii="Arial" w:hAnsi="Arial" w:cs="Arial"/>
        </w:rPr>
        <w:t>[7,24]</w:t>
      </w:r>
      <w:r w:rsidR="00991964" w:rsidRPr="00BD0B1A">
        <w:rPr>
          <w:rFonts w:ascii="Arial" w:hAnsi="Arial" w:cs="Arial"/>
        </w:rPr>
        <w:fldChar w:fldCharType="end"/>
      </w:r>
      <w:r w:rsidRPr="00BD0B1A">
        <w:rPr>
          <w:rFonts w:ascii="Arial" w:hAnsi="Arial" w:cs="Arial"/>
          <w:lang w:val="en-GB"/>
        </w:rPr>
        <w:t>.</w:t>
      </w:r>
    </w:p>
    <w:p w14:paraId="4F834C13" w14:textId="4A4F4C76" w:rsidR="00BD0B1A" w:rsidRPr="00BD0B1A" w:rsidRDefault="00BD0B1A" w:rsidP="00BD0B1A">
      <w:pPr>
        <w:pStyle w:val="Body"/>
        <w:rPr>
          <w:rFonts w:ascii="Arial" w:hAnsi="Arial" w:cs="Arial"/>
          <w:lang w:val="en-GB"/>
        </w:rPr>
      </w:pPr>
      <w:r w:rsidRPr="00BD0B1A">
        <w:rPr>
          <w:rFonts w:ascii="Arial" w:hAnsi="Arial" w:cs="Arial"/>
          <w:lang w:val="en-GB"/>
        </w:rPr>
        <w:t xml:space="preserve">On the other hand, PERSIANN-CDR achieved good KGE2 values in validation, especially in mountainous and tropical transition zones. The performance of this product is in line with our expectations, as it is intended for hydrological and climatic studies that require consistent long-term data, such as trend and risk analyses </w:t>
      </w:r>
      <w:r w:rsidR="00991964" w:rsidRPr="00BD0B1A">
        <w:rPr>
          <w:rFonts w:ascii="Arial" w:hAnsi="Arial" w:cs="Arial"/>
          <w:lang w:val="en-GB"/>
        </w:rPr>
        <w:fldChar w:fldCharType="begin"/>
      </w:r>
      <w:r w:rsidR="00C62372">
        <w:rPr>
          <w:rFonts w:ascii="Arial" w:hAnsi="Arial" w:cs="Arial"/>
          <w:lang w:val="en-GB"/>
        </w:rPr>
        <w:instrText xml:space="preserve"> ADDIN ZOTERO_ITEM CSL_CITATION {"citationID":"S5R8C5NT","properties":{"formattedCitation":"[2]","plainCitation":"[2]","noteIndex":0},"citationItems":[{"id":1159,"uris":["http://zotero.org/users/7237204/items/CVLZIGWZ"],"itemData":{"id":1159,"type":"article-journal","abstract":"Abstract\n            A new retrospective satellite-based precipitation dataset is constructed as a climate data record for hydrological and climate studies. Precipitation Estimation from Remotely Sensed Information using Artificial Neural Networks–Climate Data Record (PERSIANN-CDR) provides daily and 0.25° rainfall estimates for the latitude band 60°S–60°N for the period of 1 January 1983 to 31 December 2012 (delayed present). PERSIANN-CDR is aimed at addressing the need for a consistent, long-term, high-resolution, and global precipitation dataset for studying the changes and trends in daily precipitation, especially extreme precipitation events, due to climate change and natural variability. PERSIANN-CDR is generated from the PERSIANN algorithm using GridSat-B1 infrared data. It is adjusted using the Global Precipitation Climatology Project (GPCP) monthly product to maintain consistency of the two datasets at 2.5° monthly scale throughout the entire record. Three case studies for testing the efficacy of the dataset against available observations and satellite products are reported. The verification study over Hurricane Katrina (2005) shows that PERSIANN-CDR has good agreement with the stage IV radar data, noting that PERSIANN-CDR has more complete spatial coverage than the radar data. In addition, the comparison of PERSIANN-CDR against gauge observations during the 1986 Sydney flood in Australia reaffirms the capability of PERSIANN-CDR to provide reasonably accurate rainfall estimates. Moreover, the probability density function (PDF) of PERSIANN-CDR over the contiguous United States exhibits good agreement with the PDFs of the Climate Prediction Center (CPC) gridded gauge data and the Tropical Rainfall Measuring Mission (TRMM) Multi-Satellite Precipitation Analysis (TMPA) product. The results indicate high potential for using PERSIANN-CDR for long-term hydroclimate studies in regional and global scales.","container-title":"Bulletin of the American Meteorological Society","DOI":"10.1175/BAMS-D-13-00068.1","ISSN":"0003-0007, 1520-0477","issue":"1","language":"en","page":"69-83","source":"DOI.org (Crossref)","title":"PERSIANN-CDR: Daily Precipitation Climate Data Record from Multisatellite Observations for Hydrological and Climate Studies","title-short":"PERSIANN-CDR","volume":"96","author":[{"family":"Ashouri","given":"Hamed"},{"family":"Hsu","given":"Kuo-Lin"},{"family":"Sorooshian","given":"Soroosh"},{"family":"Braithwaite","given":"Dan K."},{"family":"Knapp","given":"Kenneth R."},{"family":"Cecil","given":"L. Dewayne"},{"family":"Nelson","given":"Brian R."},{"family":"Prat","given":"Olivier P."}],"issued":{"date-parts":[["2015",1,1]]}}}],"schema":"https://github.com/citation-style-language/schema/raw/master/csl-citation.json"} </w:instrText>
      </w:r>
      <w:r w:rsidR="00991964" w:rsidRPr="00BD0B1A">
        <w:rPr>
          <w:rFonts w:ascii="Arial" w:hAnsi="Arial" w:cs="Arial"/>
          <w:lang w:val="en-GB"/>
        </w:rPr>
        <w:fldChar w:fldCharType="separate"/>
      </w:r>
      <w:r w:rsidR="00C62372" w:rsidRPr="00C62372">
        <w:rPr>
          <w:rFonts w:ascii="Arial" w:hAnsi="Arial" w:cs="Arial"/>
        </w:rPr>
        <w:t>[2]</w:t>
      </w:r>
      <w:r w:rsidR="00991964" w:rsidRPr="00BD0B1A">
        <w:rPr>
          <w:rFonts w:ascii="Arial" w:hAnsi="Arial" w:cs="Arial"/>
        </w:rPr>
        <w:fldChar w:fldCharType="end"/>
      </w:r>
      <w:r w:rsidRPr="00BD0B1A">
        <w:rPr>
          <w:rFonts w:ascii="Arial" w:hAnsi="Arial" w:cs="Arial"/>
          <w:lang w:val="en-GB"/>
        </w:rPr>
        <w:t xml:space="preserve">. Surprisingly, PERSIANN-CCS-CDR (Precipitation Estimation from Remotely Sensed Information using Artificial Neural Networks - Cloud Classification System - Climate Data Record), a recent product designed for typical applications in hydrological modelling flood forecasting, drought monitoring, and soil moisture analysis </w:t>
      </w:r>
      <w:r w:rsidR="00991964" w:rsidRPr="00BD0B1A">
        <w:rPr>
          <w:rFonts w:ascii="Arial" w:hAnsi="Arial" w:cs="Arial"/>
          <w:lang w:val="en-GB"/>
        </w:rPr>
        <w:fldChar w:fldCharType="begin"/>
      </w:r>
      <w:r w:rsidR="00C62372">
        <w:rPr>
          <w:rFonts w:ascii="Arial" w:hAnsi="Arial" w:cs="Arial"/>
          <w:lang w:val="en-GB"/>
        </w:rPr>
        <w:instrText xml:space="preserve"> ADDIN ZOTERO_ITEM CSL_CITATION {"citationID":"3iFkst6z","properties":{"formattedCitation":"[25]","plainCitation":"[25]","noteIndex":0},"citationItems":[{"id":799,"uris":["http://zotero.org/users/7237204/items/CIMYCU6F"],"itemData":{"id":799,"type":"article-journal","abstract":"Abstract\n            Accurate long-term global precipitation estimates, especially for heavy precipitation rates, at fine spatial and temporal resolutions is vital for a wide variety of climatological studies. Most of the available operational precipitation estimation datasets provide either high spatial resolution with short-term duration estimates or lower spatial resolution with long-term duration estimates. Furthermore, previous research has stressed that most of the available satellite-based precipitation products show poor performance for capturing extreme events at high temporal resolution. Therefore, there is a need for a precipitation product that reliably detects heavy precipitation rates with fine spatiotemporal resolution and a longer period of record. Precipitation Estimation from Remotely Sensed Information using Artificial Neural Networks-Cloud Classification System-Climate Data Record (PERSIANN-CCS-CDR) is designed to address these limitations. This dataset provides precipitation estimates at 0.04° spatial and 3-hourly temporal resolutions from 1983 to present over the global domain of 60°S to 60°N. Evaluations of PERSIANN-CCS-CDR and PERSIANN-CDR against gauge and radar observations show the better performance of PERSIANN-CCS-CDR in representing the spatiotemporal resolution, magnitude, and spatial distribution patterns of precipitation, especially for extreme events.","container-title":"Scientific Data","DOI":"10.1038/s41597-021-00940-9","ISSN":"2052-4463","issue":"1","journalAbbreviation":"Sci Data","language":"en","page":"157","source":"DOI.org (Crossref)","title":"PERSIANN-CCS-CDR, a 3-hourly 0.04° global precipitation climate data record for heavy precipitation studies","volume":"8","author":[{"family":"Sadeghi","given":"Mojtaba"},{"family":"Nguyen","given":"Phu"},{"family":"Naeini","given":"Matin Rahnamay"},{"family":"Hsu","given":"Kuolin"},{"family":"Braithwaite","given":"Dan"},{"family":"Sorooshian","given":"Soroosh"}],"issued":{"date-parts":[["2021",12]]}}}],"schema":"https://github.com/citation-style-language/schema/raw/master/csl-citation.json"} </w:instrText>
      </w:r>
      <w:r w:rsidR="00991964" w:rsidRPr="00BD0B1A">
        <w:rPr>
          <w:rFonts w:ascii="Arial" w:hAnsi="Arial" w:cs="Arial"/>
          <w:lang w:val="en-GB"/>
        </w:rPr>
        <w:fldChar w:fldCharType="separate"/>
      </w:r>
      <w:r w:rsidR="00C62372" w:rsidRPr="00C62372">
        <w:rPr>
          <w:rFonts w:ascii="Arial" w:hAnsi="Arial" w:cs="Arial"/>
        </w:rPr>
        <w:t>[25]</w:t>
      </w:r>
      <w:r w:rsidR="00991964" w:rsidRPr="00BD0B1A">
        <w:rPr>
          <w:rFonts w:ascii="Arial" w:hAnsi="Arial" w:cs="Arial"/>
        </w:rPr>
        <w:fldChar w:fldCharType="end"/>
      </w:r>
      <w:r w:rsidRPr="00BD0B1A">
        <w:rPr>
          <w:rFonts w:ascii="Arial" w:hAnsi="Arial" w:cs="Arial"/>
          <w:lang w:val="en-GB"/>
        </w:rPr>
        <w:t>, is the worst product for hydrological modelling in Côte d’Ivoire. This result is relevant for the upgrade of PERSIANN-CCS-CDR in the western African region.</w:t>
      </w:r>
    </w:p>
    <w:p w14:paraId="77FDE3C4" w14:textId="23C05C5A" w:rsidR="00BD0B1A" w:rsidRPr="00991273" w:rsidRDefault="00BD0B1A" w:rsidP="00991273">
      <w:pPr>
        <w:pStyle w:val="Body"/>
        <w:rPr>
          <w:rFonts w:ascii="Arial" w:hAnsi="Arial" w:cs="Arial"/>
          <w:lang w:val="en-GB"/>
        </w:rPr>
      </w:pPr>
      <w:r w:rsidRPr="00BD0B1A">
        <w:rPr>
          <w:rFonts w:ascii="Arial" w:hAnsi="Arial" w:cs="Arial"/>
          <w:lang w:val="en-GB"/>
        </w:rPr>
        <w:t xml:space="preserve">At the end of the study, it was found that for some stations, the validation scores remained low, regardless of the satellite-based product used. This is notably the case for the Yaka, </w:t>
      </w:r>
      <w:proofErr w:type="spellStart"/>
      <w:r w:rsidRPr="00BD0B1A">
        <w:rPr>
          <w:rFonts w:ascii="Arial" w:hAnsi="Arial" w:cs="Arial"/>
          <w:lang w:val="en-GB"/>
        </w:rPr>
        <w:t>Rte</w:t>
      </w:r>
      <w:proofErr w:type="spellEnd"/>
      <w:r w:rsidRPr="00BD0B1A">
        <w:rPr>
          <w:rFonts w:ascii="Arial" w:hAnsi="Arial" w:cs="Arial"/>
          <w:lang w:val="en-GB"/>
        </w:rPr>
        <w:t xml:space="preserve"> Grand </w:t>
      </w:r>
      <w:proofErr w:type="spellStart"/>
      <w:r w:rsidRPr="00BD0B1A">
        <w:rPr>
          <w:rFonts w:ascii="Arial" w:hAnsi="Arial" w:cs="Arial"/>
          <w:lang w:val="en-GB"/>
        </w:rPr>
        <w:t>Bereby</w:t>
      </w:r>
      <w:proofErr w:type="spellEnd"/>
      <w:r w:rsidRPr="00BD0B1A">
        <w:rPr>
          <w:rFonts w:ascii="Arial" w:hAnsi="Arial" w:cs="Arial"/>
          <w:lang w:val="en-GB"/>
        </w:rPr>
        <w:t xml:space="preserve">, and </w:t>
      </w:r>
      <w:proofErr w:type="spellStart"/>
      <w:r w:rsidRPr="00BD0B1A">
        <w:rPr>
          <w:rFonts w:ascii="Arial" w:hAnsi="Arial" w:cs="Arial"/>
          <w:lang w:val="en-GB"/>
        </w:rPr>
        <w:t>Dimbokro</w:t>
      </w:r>
      <w:proofErr w:type="spellEnd"/>
      <w:r w:rsidRPr="00BD0B1A">
        <w:rPr>
          <w:rFonts w:ascii="Arial" w:hAnsi="Arial" w:cs="Arial"/>
          <w:lang w:val="en-GB"/>
        </w:rPr>
        <w:t xml:space="preserve"> Stations. These results can be explained by the difficulty of the model in understanding the </w:t>
      </w:r>
      <w:r w:rsidR="005E13EE" w:rsidRPr="00BD0B1A">
        <w:rPr>
          <w:rFonts w:ascii="Arial" w:hAnsi="Arial" w:cs="Arial"/>
          <w:lang w:val="en-GB"/>
        </w:rPr>
        <w:t>behaviour</w:t>
      </w:r>
      <w:r w:rsidRPr="00BD0B1A">
        <w:rPr>
          <w:rFonts w:ascii="Arial" w:hAnsi="Arial" w:cs="Arial"/>
          <w:lang w:val="en-GB"/>
        </w:rPr>
        <w:t xml:space="preserve"> of the watersheds involved. This difficulty may be due to the quality of the flow data for the post-1990 period, given the sharp drop in performance after very good calibrations (KGE2 &gt; 0.7) for the pre-1990 period for products such as CHIRPS, WFDE5-CRU-GPCC, and PERSIANN-CDR. </w:t>
      </w:r>
      <w:r w:rsidR="00066412">
        <w:rPr>
          <w:rFonts w:ascii="Arial" w:hAnsi="Arial" w:cs="Arial"/>
          <w:lang w:val="en-GB"/>
        </w:rPr>
        <w:t>T</w:t>
      </w:r>
      <w:r w:rsidRPr="00BD0B1A">
        <w:rPr>
          <w:rFonts w:ascii="Arial" w:hAnsi="Arial" w:cs="Arial"/>
          <w:lang w:val="en-GB"/>
        </w:rPr>
        <w:t>he period 1990-2011 was marked by various episodes of sociopolitical turmoil that periodically hampered the maintenance of hydrometeorological measurement networks and data collection. Data-filling activities and the resumption of measurements are sometimes subject to calculation or updating errors of the rating curves. Anthropogenic impacts on river flow regimes can also be considered the cause of such results.</w:t>
      </w:r>
    </w:p>
    <w:p w14:paraId="7D59C6FF" w14:textId="77777777" w:rsidR="00790ADA" w:rsidRPr="00FB3A86" w:rsidRDefault="00790ADA" w:rsidP="00441B6F">
      <w:pPr>
        <w:pStyle w:val="Body"/>
        <w:spacing w:after="0"/>
        <w:rPr>
          <w:rFonts w:ascii="Arial" w:hAnsi="Arial" w:cs="Arial"/>
        </w:rPr>
      </w:pPr>
    </w:p>
    <w:p w14:paraId="78341B7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20ECE19" w14:textId="77777777" w:rsidR="00790ADA" w:rsidRPr="00FB3A86" w:rsidRDefault="00790ADA" w:rsidP="00441B6F">
      <w:pPr>
        <w:pStyle w:val="ConcHead"/>
        <w:spacing w:after="0"/>
        <w:jc w:val="both"/>
        <w:rPr>
          <w:rFonts w:ascii="Arial" w:hAnsi="Arial" w:cs="Arial"/>
        </w:rPr>
      </w:pPr>
    </w:p>
    <w:p w14:paraId="0D0C3B0C" w14:textId="77777777" w:rsidR="004A2F01" w:rsidRPr="004A2F01" w:rsidRDefault="004A2F01" w:rsidP="004A2F01">
      <w:pPr>
        <w:pStyle w:val="Body"/>
        <w:rPr>
          <w:rFonts w:ascii="Arial" w:hAnsi="Arial" w:cs="Arial"/>
        </w:rPr>
      </w:pPr>
      <w:r w:rsidRPr="004A2F01">
        <w:rPr>
          <w:rFonts w:ascii="Arial" w:hAnsi="Arial" w:cs="Arial"/>
        </w:rPr>
        <w:t xml:space="preserve">Rainfall is the main input data for hydrological modelling. Gridded precipitation </w:t>
      </w:r>
      <w:proofErr w:type="gramStart"/>
      <w:r w:rsidRPr="004A2F01">
        <w:rPr>
          <w:rFonts w:ascii="Arial" w:hAnsi="Arial" w:cs="Arial"/>
        </w:rPr>
        <w:t>estimate</w:t>
      </w:r>
      <w:proofErr w:type="gramEnd"/>
      <w:r w:rsidRPr="004A2F01">
        <w:rPr>
          <w:rFonts w:ascii="Arial" w:hAnsi="Arial" w:cs="Arial"/>
        </w:rPr>
        <w:t xml:space="preserve"> products have become an important source of this information, especially in areas where precipitation measurements are nonexistent, scarce, or difficult to access. This study evaluated the performance of some of these gridded estimate products in the hydrological modelling of small watersheds in Côte d’Ivoire using the GR4J lumped model. These products were compared using the modified Kling and Gupta evaluation criteria (KGE2) for calibration and validation. At the end of the overall analysis, the WFDE5-CRU-GPCC product had the highest modelling scores, followed by CHIRPS, PERSIANN-CDR, and WFDE5-CRU. In contrast, TAMSAT and MSWEP exhibited unsatisfactory overall performance. In addition, an analysis of the performance according to the climate zone was conducted. The analysis showed that WFDE5-CRU-GPCC performed well in all climate zones. CHIRPS and PERSIANN-CDR performed well in Transitional Tropical and Mountainous climate zones in both calibration and validation. However, PERSIANN-CDR slightly outperformed CHIRPS. WFDE5-CDR performed better only in the Mountainous climate zone. Ultimately, we conclude that the WFDE5-CRU-GPCC seems to be the most adapted rainfall estimate product for daily time-step hydrological modelling in Côte d’Ivoire. CHIRPS, PERSIANN-CDR, and WFDE5-CRU should be equally suitable, but only in the above-mentioned climate zones where they have been more effective.</w:t>
      </w:r>
    </w:p>
    <w:p w14:paraId="2941EA0B" w14:textId="77777777" w:rsidR="004A2F01" w:rsidRPr="004A2F01" w:rsidRDefault="004A2F01" w:rsidP="004A2F01">
      <w:pPr>
        <w:pStyle w:val="Body"/>
        <w:rPr>
          <w:rFonts w:ascii="Arial" w:hAnsi="Arial" w:cs="Arial"/>
        </w:rPr>
      </w:pPr>
      <w:r w:rsidRPr="004A2F01">
        <w:rPr>
          <w:rFonts w:ascii="Arial" w:hAnsi="Arial" w:cs="Arial"/>
        </w:rPr>
        <w:t xml:space="preserve">The best products discovered in this study have good potential for water resources as well as disaster risk assessment and prevention activities. </w:t>
      </w:r>
    </w:p>
    <w:p w14:paraId="1D7B761C" w14:textId="60BC61B0" w:rsidR="00790ADA" w:rsidRDefault="004A2F01" w:rsidP="004A2F01">
      <w:pPr>
        <w:pStyle w:val="Body"/>
        <w:spacing w:after="0"/>
        <w:rPr>
          <w:rFonts w:ascii="Arial" w:hAnsi="Arial" w:cs="Arial"/>
        </w:rPr>
      </w:pPr>
      <w:r w:rsidRPr="004A2F01">
        <w:rPr>
          <w:rFonts w:ascii="Arial" w:hAnsi="Arial" w:cs="Arial"/>
        </w:rPr>
        <w:t xml:space="preserve">This study may help advance the search for ways to overcome the problem of rainfall data deficiency in Côte d’Ivoire. Nevertheless, this study has some limitations. Notably, GR4J does not consider the physical factors that can influence runoff, such as topographical information, land use, human activities, and entities such as dams and ponds. Therefore, in future studies, it would be beneficial to add distributed models or physically based models in the assessment process. Finally, more recent (post-2000) time coverage products, such as CMORPH, GPM IMERG, and </w:t>
      </w:r>
      <w:proofErr w:type="spellStart"/>
      <w:r w:rsidRPr="004A2F01">
        <w:rPr>
          <w:rFonts w:ascii="Arial" w:hAnsi="Arial" w:cs="Arial"/>
        </w:rPr>
        <w:t>GSMaP</w:t>
      </w:r>
      <w:proofErr w:type="spellEnd"/>
      <w:r w:rsidRPr="004A2F01">
        <w:rPr>
          <w:rFonts w:ascii="Arial" w:hAnsi="Arial" w:cs="Arial"/>
        </w:rPr>
        <w:t>, can be tested on Ivorian catchments if hydrological data for this period are available. This would provide a more operational framework with the simulation of flows in near-real time at lags ranging from 24 h to 3 h from the present time.</w:t>
      </w:r>
    </w:p>
    <w:p w14:paraId="19C6CB7E" w14:textId="77777777" w:rsidR="004A2F01" w:rsidRPr="00FB3A86" w:rsidRDefault="004A2F01" w:rsidP="004A2F01">
      <w:pPr>
        <w:pStyle w:val="Body"/>
        <w:spacing w:after="0"/>
        <w:rPr>
          <w:rFonts w:ascii="Arial" w:hAnsi="Arial" w:cs="Arial"/>
        </w:rPr>
      </w:pPr>
    </w:p>
    <w:p w14:paraId="13E25053" w14:textId="77777777" w:rsidR="002B685A" w:rsidRDefault="002B685A" w:rsidP="00441B6F">
      <w:pPr>
        <w:pStyle w:val="ReferHead"/>
        <w:spacing w:after="0"/>
        <w:jc w:val="both"/>
        <w:rPr>
          <w:rFonts w:ascii="Arial" w:hAnsi="Arial" w:cs="Arial"/>
          <w:b w:val="0"/>
          <w:caps w:val="0"/>
          <w:sz w:val="20"/>
        </w:rPr>
      </w:pPr>
    </w:p>
    <w:p w14:paraId="7995C36A" w14:textId="77777777" w:rsidR="00860000" w:rsidRDefault="00860000" w:rsidP="00441B6F">
      <w:pPr>
        <w:pStyle w:val="ReferHead"/>
        <w:spacing w:after="0"/>
        <w:jc w:val="both"/>
        <w:rPr>
          <w:rFonts w:ascii="Arial" w:hAnsi="Arial" w:cs="Arial"/>
        </w:rPr>
      </w:pPr>
    </w:p>
    <w:p w14:paraId="0176B166" w14:textId="77777777" w:rsidR="00B01FCD" w:rsidRPr="00C62372" w:rsidRDefault="00B01FCD" w:rsidP="00441B6F">
      <w:pPr>
        <w:pStyle w:val="ReferHead"/>
        <w:spacing w:after="0"/>
        <w:jc w:val="both"/>
        <w:rPr>
          <w:rFonts w:ascii="Arial" w:hAnsi="Arial" w:cs="Arial"/>
          <w:lang w:val="pt-BR"/>
        </w:rPr>
      </w:pPr>
      <w:r w:rsidRPr="00C62372">
        <w:rPr>
          <w:rFonts w:ascii="Arial" w:hAnsi="Arial" w:cs="Arial"/>
          <w:lang w:val="pt-BR"/>
        </w:rPr>
        <w:t>References</w:t>
      </w:r>
    </w:p>
    <w:p w14:paraId="41803B25" w14:textId="77777777" w:rsidR="00790ADA" w:rsidRPr="00C62372" w:rsidRDefault="00790ADA" w:rsidP="00441B6F">
      <w:pPr>
        <w:pStyle w:val="ReferHead"/>
        <w:spacing w:after="0"/>
        <w:jc w:val="both"/>
        <w:rPr>
          <w:rFonts w:ascii="Arial" w:hAnsi="Arial" w:cs="Arial"/>
          <w:lang w:val="pt-BR"/>
        </w:rPr>
      </w:pPr>
    </w:p>
    <w:p w14:paraId="1152653B" w14:textId="77777777" w:rsidR="00C62372" w:rsidRPr="00384B4D" w:rsidRDefault="009A2D39" w:rsidP="006E7CD6">
      <w:pPr>
        <w:pStyle w:val="Bibliography"/>
        <w:tabs>
          <w:tab w:val="clear" w:pos="384"/>
          <w:tab w:val="left" w:pos="270"/>
          <w:tab w:val="left" w:pos="360"/>
        </w:tabs>
        <w:ind w:left="0" w:firstLine="0"/>
        <w:jc w:val="both"/>
      </w:pPr>
      <w:r w:rsidRPr="006E7CD6">
        <w:rPr>
          <w:lang w:val="pt-BR"/>
        </w:rPr>
        <w:fldChar w:fldCharType="begin"/>
      </w:r>
      <w:r w:rsidR="00C62372" w:rsidRPr="00C62372">
        <w:rPr>
          <w:lang w:val="pt-BR"/>
        </w:rPr>
        <w:instrText xml:space="preserve"> ADDIN ZOTERO_BIBL {"uncited":[],"omitted":[],"custom":[]} CSL_BIBLIOGRAPHY </w:instrText>
      </w:r>
      <w:r w:rsidRPr="006E7CD6">
        <w:rPr>
          <w:lang w:val="pt-BR"/>
        </w:rPr>
        <w:fldChar w:fldCharType="separate"/>
      </w:r>
      <w:r w:rsidR="00C62372" w:rsidRPr="00C62372">
        <w:rPr>
          <w:lang w:val="pt-BR"/>
        </w:rPr>
        <w:t>1.</w:t>
      </w:r>
      <w:r w:rsidR="00C62372" w:rsidRPr="00C62372">
        <w:rPr>
          <w:lang w:val="pt-BR"/>
        </w:rPr>
        <w:tab/>
        <w:t xml:space="preserve">Althoff D, Rodrigues LN. </w:t>
      </w:r>
      <w:r w:rsidR="00C62372" w:rsidRPr="00384B4D">
        <w:t>Goodness-of-Fit Criteria for Hydrological Models: Model Calibration and Performance Assessment. Journal of Hydrology. 2021;600:126674. DOI: 10.1016/j.jhydrol.2021.126674.</w:t>
      </w:r>
    </w:p>
    <w:p w14:paraId="210242CE" w14:textId="77777777" w:rsidR="00C62372" w:rsidRPr="00384B4D" w:rsidRDefault="00C62372" w:rsidP="006E7CD6">
      <w:pPr>
        <w:pStyle w:val="Bibliography"/>
        <w:tabs>
          <w:tab w:val="clear" w:pos="384"/>
          <w:tab w:val="left" w:pos="270"/>
          <w:tab w:val="left" w:pos="360"/>
        </w:tabs>
        <w:ind w:left="0" w:firstLine="0"/>
        <w:jc w:val="both"/>
      </w:pPr>
      <w:r w:rsidRPr="00384B4D">
        <w:t>2.</w:t>
      </w:r>
      <w:r w:rsidRPr="00384B4D">
        <w:tab/>
        <w:t>Ashouri H, Hsu K-L, Sorooshian S, Braithwaite DK, Knapp KR, Cecil LD, et al. PERSIANN-CDR: Daily Precipitation Climate Data Record from Multisatellite Observations for Hydrological and Climate Studies. Bulletin of the American Meteorological Society. 2015;96(1):69–83. DOI: 10.1175/BAMS-D-13-00068.1.</w:t>
      </w:r>
    </w:p>
    <w:p w14:paraId="6EC99F6A" w14:textId="77777777" w:rsidR="00C62372" w:rsidRPr="00384B4D" w:rsidRDefault="00C62372" w:rsidP="006E7CD6">
      <w:pPr>
        <w:pStyle w:val="Bibliography"/>
        <w:tabs>
          <w:tab w:val="clear" w:pos="384"/>
          <w:tab w:val="left" w:pos="270"/>
          <w:tab w:val="left" w:pos="360"/>
        </w:tabs>
        <w:ind w:left="0" w:firstLine="0"/>
        <w:jc w:val="both"/>
        <w:rPr>
          <w:lang w:val="fr-CI"/>
        </w:rPr>
      </w:pPr>
      <w:r w:rsidRPr="00384B4D">
        <w:t>3.</w:t>
      </w:r>
      <w:r w:rsidRPr="00384B4D">
        <w:tab/>
        <w:t xml:space="preserve">Bodian A, Dezetter A, Diop L, Deme A, Djaman K, Diop A. Future Climate Change Impacts on Streamflows of Two Main West Africa River Basins: Senegal and Gambia. </w:t>
      </w:r>
      <w:r w:rsidRPr="00384B4D">
        <w:rPr>
          <w:lang w:val="fr-CI"/>
        </w:rPr>
        <w:t>Hydrology. 2018;5(1):21. DOI: 10.3390/hydrology5010021.</w:t>
      </w:r>
    </w:p>
    <w:p w14:paraId="47F5A9C2" w14:textId="77777777" w:rsidR="00C62372" w:rsidRPr="00625515" w:rsidRDefault="00C62372" w:rsidP="006E7CD6">
      <w:pPr>
        <w:pStyle w:val="Bibliography"/>
        <w:tabs>
          <w:tab w:val="clear" w:pos="384"/>
          <w:tab w:val="left" w:pos="270"/>
          <w:tab w:val="left" w:pos="360"/>
        </w:tabs>
        <w:ind w:left="0" w:firstLine="0"/>
        <w:jc w:val="both"/>
        <w:rPr>
          <w:lang w:val="de-DE"/>
        </w:rPr>
      </w:pPr>
      <w:r w:rsidRPr="00384B4D">
        <w:rPr>
          <w:lang w:val="fr-CI"/>
        </w:rPr>
        <w:lastRenderedPageBreak/>
        <w:t>4.</w:t>
      </w:r>
      <w:r w:rsidRPr="00384B4D">
        <w:rPr>
          <w:lang w:val="fr-CI"/>
        </w:rPr>
        <w:tab/>
        <w:t xml:space="preserve">Brocca L, Massari C, Pellarin T, Filippucci P, Ciabatta L, Camici S, et al. </w:t>
      </w:r>
      <w:r w:rsidRPr="00384B4D">
        <w:t xml:space="preserve">River Flow Prediction in Data Scarce Regions: Soil Moisture Integrated Satellite Rainfall Products Outperform Rain Gauge Observations in West Africa. </w:t>
      </w:r>
      <w:r w:rsidRPr="00625515">
        <w:rPr>
          <w:lang w:val="de-DE"/>
        </w:rPr>
        <w:t>Sci Rep. 2020;10(1):12517. DOI: 10.1038/s41598-020-69343-x.</w:t>
      </w:r>
    </w:p>
    <w:p w14:paraId="367E41E2" w14:textId="77777777" w:rsidR="00C62372" w:rsidRPr="007D4567" w:rsidRDefault="00C62372" w:rsidP="006E7CD6">
      <w:pPr>
        <w:pStyle w:val="Bibliography"/>
        <w:tabs>
          <w:tab w:val="clear" w:pos="384"/>
          <w:tab w:val="left" w:pos="270"/>
          <w:tab w:val="left" w:pos="360"/>
        </w:tabs>
        <w:ind w:left="0" w:firstLine="0"/>
        <w:jc w:val="both"/>
        <w:rPr>
          <w:lang w:val="pt-BR"/>
        </w:rPr>
      </w:pPr>
      <w:r w:rsidRPr="00625515">
        <w:rPr>
          <w:lang w:val="de-DE"/>
        </w:rPr>
        <w:t>5.</w:t>
      </w:r>
      <w:r w:rsidRPr="00625515">
        <w:rPr>
          <w:lang w:val="de-DE"/>
        </w:rPr>
        <w:tab/>
        <w:t xml:space="preserve">Cornes RC, van der Schrier G, van den Besselaar EJM, Jones PD. </w:t>
      </w:r>
      <w:r w:rsidRPr="00384B4D">
        <w:t xml:space="preserve">An Ensemble Version of the E-OBS Temperature and Precipitation Data Sets. </w:t>
      </w:r>
      <w:r w:rsidRPr="007D4567">
        <w:rPr>
          <w:lang w:val="pt-BR"/>
        </w:rPr>
        <w:t>Journal of Geophysical Research: Atmospheres. 2018;123(17):9391–409. DOI: 10.1029/2017JD028200.</w:t>
      </w:r>
    </w:p>
    <w:p w14:paraId="24B23CBE"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6.</w:t>
      </w:r>
      <w:r w:rsidRPr="007D4567">
        <w:rPr>
          <w:lang w:val="pt-BR"/>
        </w:rPr>
        <w:tab/>
        <w:t>Cucchi M, Weedon GP, Amici A, Bellouin N, Lange S, Müller Schmied H, et al. WFDE5: Bias-Adjusted ERA5 Reanalysis Data for Impact Studies. Earth System Science Data. 2020;12(3):2097–120. DOI: https://doi.org/10.5194/essd-12-2097-2020.</w:t>
      </w:r>
    </w:p>
    <w:p w14:paraId="64D0FCFE" w14:textId="016B7820" w:rsidR="00C62372" w:rsidRPr="007D4567" w:rsidRDefault="00C62372" w:rsidP="006E7CD6">
      <w:pPr>
        <w:pStyle w:val="Bibliography"/>
        <w:tabs>
          <w:tab w:val="clear" w:pos="384"/>
          <w:tab w:val="left" w:pos="270"/>
          <w:tab w:val="left" w:pos="360"/>
        </w:tabs>
        <w:ind w:left="0" w:firstLine="0"/>
        <w:jc w:val="both"/>
        <w:rPr>
          <w:lang w:val="pt-BR"/>
        </w:rPr>
      </w:pPr>
      <w:r w:rsidRPr="005E13EE">
        <w:t>7.</w:t>
      </w:r>
      <w:r w:rsidRPr="005E13EE">
        <w:tab/>
        <w:t>Dembélé M, Schaefli B, van de Giesen N, Mariéthoz G. Suitability of 17 Rainfall and Temperature Gridded Datasets for Large</w:t>
      </w:r>
      <w:r w:rsidR="005E13EE" w:rsidRPr="005E13EE">
        <w:t xml:space="preserve"> </w:t>
      </w:r>
      <w:r w:rsidRPr="005E13EE">
        <w:t>scale</w:t>
      </w:r>
      <w:r w:rsidR="005E13EE">
        <w:t xml:space="preserve"> </w:t>
      </w:r>
      <w:r w:rsidRPr="005E13EE">
        <w:t xml:space="preserve">hydrological Modelling in West Africa. </w:t>
      </w:r>
      <w:r w:rsidRPr="007D4567">
        <w:rPr>
          <w:lang w:val="pt-BR"/>
        </w:rPr>
        <w:t>Hydrometeorology/Remote Sensing and GIS; 2020 Apr. DOI: 10.5194/hess-2020-68.</w:t>
      </w:r>
    </w:p>
    <w:p w14:paraId="4086906A"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8.</w:t>
      </w:r>
      <w:r w:rsidRPr="007D4567">
        <w:rPr>
          <w:lang w:val="pt-BR"/>
        </w:rPr>
        <w:tab/>
        <w:t>Ekeu-wei I, Blackburn G, Pedruco P. Infilling Missing Data in Hydrology: Solutions Using Satellite Radar Altimetry and Multiple Imputation for Data-Sparse Regions. Water. 2018;10(10):1483. DOI: 10.3390/w10101483.</w:t>
      </w:r>
    </w:p>
    <w:p w14:paraId="055EFAD1"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9.</w:t>
      </w:r>
      <w:r w:rsidRPr="007D4567">
        <w:rPr>
          <w:lang w:val="pt-BR"/>
        </w:rPr>
        <w:tab/>
        <w:t>Fick SE, Hijmans RJ. WorldClim 2: New 1</w:t>
      </w:r>
      <w:r w:rsidRPr="006E7CD6">
        <w:rPr>
          <w:rFonts w:ascii="Cambria Math" w:hAnsi="Cambria Math" w:cs="Cambria Math"/>
          <w:lang w:val="pt-BR"/>
        </w:rPr>
        <w:t>‐</w:t>
      </w:r>
      <w:r w:rsidRPr="007D4567">
        <w:rPr>
          <w:lang w:val="pt-BR"/>
        </w:rPr>
        <w:t>km Spatial Resolution Climate Surfaces for Global Land Areas. Int J Climatol. 2017;37(12):4302–15. DOI: 10.1002/joc.5086.</w:t>
      </w:r>
    </w:p>
    <w:p w14:paraId="27C8E245"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10.</w:t>
      </w:r>
      <w:r w:rsidRPr="007D4567">
        <w:rPr>
          <w:lang w:val="pt-BR"/>
        </w:rPr>
        <w:tab/>
        <w:t>Geleta CD, Deressa TA. Evaluation of Climate Hazards Group InfraRed Precipitation Station (CHIRPS) satellite</w:t>
      </w:r>
      <w:r w:rsidRPr="006E7CD6">
        <w:rPr>
          <w:rFonts w:ascii="Cambria Math" w:hAnsi="Cambria Math" w:cs="Cambria Math"/>
          <w:lang w:val="pt-BR"/>
        </w:rPr>
        <w:t>‐</w:t>
      </w:r>
      <w:r w:rsidRPr="007D4567">
        <w:rPr>
          <w:lang w:val="pt-BR"/>
        </w:rPr>
        <w:t>based Rainfall Estimates over Finchaa and Neshe Watersheds, Ethiopia. Engineering Reports. 2021;3(6). DOI: 10.1002/eng2.12338.</w:t>
      </w:r>
    </w:p>
    <w:p w14:paraId="609D2956"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11.</w:t>
      </w:r>
      <w:r w:rsidRPr="007D4567">
        <w:rPr>
          <w:lang w:val="pt-BR"/>
        </w:rPr>
        <w:tab/>
        <w:t>Gosset M, Dibi-Anoh PA, Schumann G, Hostache R, Paris A, Zahiri E-P, et al. Hydrometeorological Extreme Events in Africa: The Role of Satellite Observations for Monitoring Pluvial and Fluvial Flood Risk. Surv Geophys. 2023;44(1):197–223. DOI: 10.1007/s10712-022-09749-6.</w:t>
      </w:r>
    </w:p>
    <w:p w14:paraId="0847B1E5"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12.</w:t>
      </w:r>
      <w:r w:rsidRPr="007D4567">
        <w:rPr>
          <w:lang w:val="pt-BR"/>
        </w:rPr>
        <w:tab/>
        <w:t>Gunathilake MB, Amaratunga YV, Perera A, Karunanayake C, Gunathilake AS, Rathnayake U. Statistical Evaluation and Hydrologic Simulation Capacity of Different Satellite-Based Precipitation Products (SbPPs) in the Upper Nan River Basin, Northern Thailand. Journal of Hydrology: Regional Studies. 2020;32:100743. DOI: 10.1016/j.ejrh.2020.100743.</w:t>
      </w:r>
    </w:p>
    <w:p w14:paraId="41805603"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13.</w:t>
      </w:r>
      <w:r w:rsidRPr="007D4567">
        <w:rPr>
          <w:lang w:val="pt-BR"/>
        </w:rPr>
        <w:tab/>
        <w:t>Hersbach H, Bell B, Berrisford P, Hirahara S, Horányi A, Muñoz</w:t>
      </w:r>
      <w:r w:rsidRPr="006E7CD6">
        <w:rPr>
          <w:rFonts w:ascii="Cambria Math" w:hAnsi="Cambria Math" w:cs="Cambria Math"/>
          <w:lang w:val="pt-BR"/>
        </w:rPr>
        <w:t>‐</w:t>
      </w:r>
      <w:r w:rsidRPr="007D4567">
        <w:rPr>
          <w:lang w:val="pt-BR"/>
        </w:rPr>
        <w:t>Sabater J, et al. The ERA5 Global Reanalysis. QJR Meteorol Soc. 2020;146(730):1999–2049. DOI: 10.1002/qj.3803.</w:t>
      </w:r>
    </w:p>
    <w:p w14:paraId="7370974A"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14.</w:t>
      </w:r>
      <w:r w:rsidRPr="007D4567">
        <w:rPr>
          <w:lang w:val="pt-BR"/>
        </w:rPr>
        <w:tab/>
        <w:t>Klemeš V. Operational Testing of Hydrological Simulation Models. Hydrological Sciences Journal. 1986;31(1):13–24. DOI: 10.1080/02626668609491024.</w:t>
      </w:r>
    </w:p>
    <w:p w14:paraId="4168E8CB"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15.</w:t>
      </w:r>
      <w:r w:rsidRPr="007D4567">
        <w:rPr>
          <w:lang w:val="pt-BR"/>
        </w:rPr>
        <w:tab/>
        <w:t>Kling H, Fuchs M, Paulin M. Runoff Conditions in the Upper Danube Basin under an Ensemble of Climate Change Scenarios. Journal of Hydrology. 2012;424–425:264–77. DOI: 10.1016/j.jhydrol.2012.01.011.</w:t>
      </w:r>
    </w:p>
    <w:p w14:paraId="70B797C6"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16.</w:t>
      </w:r>
      <w:r w:rsidRPr="007D4567">
        <w:rPr>
          <w:lang w:val="pt-BR"/>
        </w:rPr>
        <w:tab/>
        <w:t xml:space="preserve">Kodja DJ, Akognongbé AJS, Amoussou E, Mahé G, Vissin EW, Paturel J-E, et al. Calibration of the Hydrological Model GR4J from Potential Evapotranspiration Estimates by </w:t>
      </w:r>
      <w:r w:rsidRPr="007D4567">
        <w:rPr>
          <w:lang w:val="pt-BR"/>
        </w:rPr>
        <w:lastRenderedPageBreak/>
        <w:t>the Penman-Monteith and Oudin Methods in the Ouémé Watershed (West Africa). Proc IAHS. 2020;383:163–9. DOI: 10.5194/piahs-383-163-2020.</w:t>
      </w:r>
    </w:p>
    <w:p w14:paraId="4E467393"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17.</w:t>
      </w:r>
      <w:r w:rsidRPr="007D4567">
        <w:rPr>
          <w:lang w:val="pt-BR"/>
        </w:rPr>
        <w:tab/>
        <w:t>Koffi SÉ, Koffi TK, Perrin J-L, Séguis L, Guilliod M, Goné DL, et al. Hydrological and Water Quality Assessment of the Aghien Lagoon Hydrosystem (Abidjan, Côte d’Ivoire). Hydrological Sciences Journal. 2019;64(15):1893–908. DOI: 10.1080/02626667.2019.1672875.</w:t>
      </w:r>
    </w:p>
    <w:p w14:paraId="7FCCB6EC"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18.</w:t>
      </w:r>
      <w:r w:rsidRPr="007D4567">
        <w:rPr>
          <w:lang w:val="pt-BR"/>
        </w:rPr>
        <w:tab/>
        <w:t>Koriche SA, Rientjes THM. Application of Satellite Products and Hydrological Modelling for Flood Early Warning. Physics and Chemistry of the Earth, Parts A/B/C. 2016;93:12–23. DOI: 10.1016/j.pce.2016.03.007.</w:t>
      </w:r>
    </w:p>
    <w:p w14:paraId="6B928AD8"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19.</w:t>
      </w:r>
      <w:r w:rsidRPr="007D4567">
        <w:rPr>
          <w:lang w:val="pt-BR"/>
        </w:rPr>
        <w:tab/>
        <w:t>Kouakou C, Paturel J-E, Satgé F, Tramblay Y, Defrance D, Rouché N. Comparison of Gridded Precipitation Estimates for Regional Hydrological Modeling in West and Central Africa. Journal of Hydrology: Regional Studies. 2023;47:101409. DOI: 10.1016/j.ejrh.2023.101409.</w:t>
      </w:r>
    </w:p>
    <w:p w14:paraId="6FE57E45"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20.</w:t>
      </w:r>
      <w:r w:rsidRPr="007D4567">
        <w:rPr>
          <w:lang w:val="pt-BR"/>
        </w:rPr>
        <w:tab/>
        <w:t>Koubodana HD, Atchonouglo K, Adounkpe JG, Amoussou E, Kodja DJ, Koungbanane D, et al. Surface Runoff Prediction and Comparison Using IHACRES and GR4J Lumped Models in the Mono Catchment, West Africa. Proc IAHS. 2021;384:63–8. DOI: 10.5194/piahs-384-63-2021.</w:t>
      </w:r>
    </w:p>
    <w:p w14:paraId="522A1C5E"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21.</w:t>
      </w:r>
      <w:r w:rsidRPr="007D4567">
        <w:rPr>
          <w:lang w:val="pt-BR"/>
        </w:rPr>
        <w:tab/>
        <w:t>Neal J, Schumann G, Bates P. A Subgrid Channel Model for Simulating River Hydraulics and Floodplain Inundation over Large and Data Sparse Areas: FLOODPLAIN INUNDATION OVER LARGE AREAS. Water Resour Res. 2012;48(11). DOI: 10.1029/2012WR012514.</w:t>
      </w:r>
    </w:p>
    <w:p w14:paraId="348F335E" w14:textId="62D41533"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22.</w:t>
      </w:r>
      <w:r w:rsidRPr="007D4567">
        <w:rPr>
          <w:lang w:val="pt-BR"/>
        </w:rPr>
        <w:tab/>
        <w:t>Paturel J-E, Boubacar I, L’aour-Cres A, Mahe G. Note de recherche : Grilles mensuelles de pluie en Afrique de l’Ouest et Centrale. rseau. 2010;23(4):325–33.</w:t>
      </w:r>
      <w:r w:rsidR="005E13EE">
        <w:rPr>
          <w:lang w:val="pt-BR"/>
        </w:rPr>
        <w:t xml:space="preserve"> French.</w:t>
      </w:r>
      <w:r w:rsidRPr="007D4567">
        <w:rPr>
          <w:lang w:val="pt-BR"/>
        </w:rPr>
        <w:t xml:space="preserve"> DOI: 10.7202/045095ar.</w:t>
      </w:r>
    </w:p>
    <w:p w14:paraId="74B2623B"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23.</w:t>
      </w:r>
      <w:r w:rsidRPr="007D4567">
        <w:rPr>
          <w:lang w:val="pt-BR"/>
        </w:rPr>
        <w:tab/>
        <w:t>Perrin C, Michel C, Andréassian V. Improvement of a Parsimonious Model for Streamflow Simulation. Journal of Hydrology. 2003;279(1–4):275–89. DOI: 10.1016/S0022-1694(03)00225-7.</w:t>
      </w:r>
    </w:p>
    <w:p w14:paraId="7A6F5D67"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24.</w:t>
      </w:r>
      <w:r w:rsidRPr="007D4567">
        <w:rPr>
          <w:lang w:val="pt-BR"/>
        </w:rPr>
        <w:tab/>
        <w:t>Poméon T, Jackisch D, Diekkrüger B. Evaluating the Performance of Remotely Sensed and Reanalysed Precipitation Data over West Africa Using HBV Light. Journal of Hydrology. 2017;547:222–35. DOI: 10.1016/j.jhydrol.2017.01.055.</w:t>
      </w:r>
    </w:p>
    <w:p w14:paraId="1D5F2EE2"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25.</w:t>
      </w:r>
      <w:r w:rsidRPr="007D4567">
        <w:rPr>
          <w:lang w:val="pt-BR"/>
        </w:rPr>
        <w:tab/>
        <w:t>Sadeghi M, Nguyen P, Naeini MR, Hsu K, Braithwaite D, Sorooshian S. PERSIANN-CCS-CDR, a 3-Hourly 0.04° Global Precipitation Climate Data Record for Heavy Precipitation Studies. Sci Data. 2021;8(1):157. DOI: 10.1038/s41597-021-00940-9.</w:t>
      </w:r>
    </w:p>
    <w:p w14:paraId="67964E52"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26.</w:t>
      </w:r>
      <w:r w:rsidRPr="007D4567">
        <w:rPr>
          <w:lang w:val="pt-BR"/>
        </w:rPr>
        <w:tab/>
        <w:t>Satgé F, Defrance D, Sultan B, Bonnet M-P, Seyler F, Rouché N, et al. Evaluation of 23 Gridded Precipitation Datasets across West Africa. Journal of Hydrology. 2020;581:124412. DOI: 10.1016/j.jhydrol.2019.124412.</w:t>
      </w:r>
    </w:p>
    <w:p w14:paraId="0C477ECD"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27.</w:t>
      </w:r>
      <w:r w:rsidRPr="007D4567">
        <w:rPr>
          <w:lang w:val="pt-BR"/>
        </w:rPr>
        <w:tab/>
        <w:t>Satgé F, Pillot B, Roig H, Bonnet M-P. Are Gridded Precipitation Datasets a Good Option for Streamflow Simulation across the Juruá River Basin, Amazon? Journal of Hydrology. 2021;602:126773. DOI: 10.1016/j.jhydrol.2021.126773.</w:t>
      </w:r>
    </w:p>
    <w:p w14:paraId="2DD83E3D"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28.</w:t>
      </w:r>
      <w:r w:rsidRPr="007D4567">
        <w:rPr>
          <w:lang w:val="pt-BR"/>
        </w:rPr>
        <w:tab/>
        <w:t xml:space="preserve">Setti S, Maheswaran R, Sridhar V, Barik KK, Merz B, Agarwal A. Inter-Comparison of Gauge-Based Gridded Data, Reanalysis and Satellite Precipitation Product with an </w:t>
      </w:r>
      <w:r w:rsidRPr="007D4567">
        <w:rPr>
          <w:lang w:val="pt-BR"/>
        </w:rPr>
        <w:lastRenderedPageBreak/>
        <w:t>Emphasis on Hydrological Modeling. Atmosphere. 2020;11(11):1252. DOI: 10.3390/atmos11111252.</w:t>
      </w:r>
    </w:p>
    <w:p w14:paraId="5BD873BD"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29.</w:t>
      </w:r>
      <w:r w:rsidRPr="007D4567">
        <w:rPr>
          <w:lang w:val="pt-BR"/>
        </w:rPr>
        <w:tab/>
        <w:t>Sevruk B, Chvíla B. Error Sources of Precipitation Measurements Using Electronic Weight Systems. Atmospheric Research. 2005;77(1):39–47. DOI: 10.1016/j.atmosres.2004.10.026.</w:t>
      </w:r>
    </w:p>
    <w:p w14:paraId="19DD01BD"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30.</w:t>
      </w:r>
      <w:r w:rsidRPr="007D4567">
        <w:rPr>
          <w:lang w:val="pt-BR"/>
        </w:rPr>
        <w:tab/>
        <w:t>Sharannya TM, Al-Ansari N, Deb Barma S, Mahesha A. Evaluation of Satellite Precipitation Products in Simulating Streamflow in a Humid Tropical Catchment of India Using a Semi-Distributed Hydrological Model. Water. 2020;12(9):2400. DOI: 10.3390/w12092400.</w:t>
      </w:r>
    </w:p>
    <w:p w14:paraId="4E986E99" w14:textId="77777777" w:rsidR="00C62372" w:rsidRPr="00C62372" w:rsidRDefault="00C62372" w:rsidP="006E7CD6">
      <w:pPr>
        <w:pStyle w:val="Bibliography"/>
        <w:tabs>
          <w:tab w:val="clear" w:pos="384"/>
          <w:tab w:val="left" w:pos="270"/>
          <w:tab w:val="left" w:pos="360"/>
        </w:tabs>
        <w:ind w:left="0" w:firstLine="0"/>
        <w:jc w:val="both"/>
        <w:rPr>
          <w:lang w:val="pt-BR"/>
        </w:rPr>
      </w:pPr>
      <w:r w:rsidRPr="007D4567">
        <w:rPr>
          <w:lang w:val="pt-BR"/>
        </w:rPr>
        <w:t>31.</w:t>
      </w:r>
      <w:r w:rsidRPr="007D4567">
        <w:rPr>
          <w:lang w:val="pt-BR"/>
        </w:rPr>
        <w:tab/>
        <w:t xml:space="preserve">Talchabhadel R, Aryal A, Kawaike K, Yamanoi K, Nakagawa H, Bhatta B, et al. Evaluation of Precipitation Elasticity Using Precipitation Data from Ground and Satellite-Based Estimates and Watershed Modeling in Western Nepal. </w:t>
      </w:r>
      <w:r w:rsidRPr="00C62372">
        <w:rPr>
          <w:lang w:val="pt-BR"/>
        </w:rPr>
        <w:t>Journal of Hydrology: Regional Studies. 2021;33:100768. DOI: 10.1016/j.ejrh.2020.100768.</w:t>
      </w:r>
    </w:p>
    <w:p w14:paraId="48D7D39A" w14:textId="77777777" w:rsidR="00C62372" w:rsidRPr="007D4567" w:rsidRDefault="00C62372" w:rsidP="006E7CD6">
      <w:pPr>
        <w:pStyle w:val="Bibliography"/>
        <w:tabs>
          <w:tab w:val="clear" w:pos="384"/>
          <w:tab w:val="left" w:pos="270"/>
          <w:tab w:val="left" w:pos="360"/>
        </w:tabs>
        <w:ind w:left="0" w:firstLine="0"/>
        <w:jc w:val="both"/>
        <w:rPr>
          <w:lang w:val="pt-BR"/>
        </w:rPr>
      </w:pPr>
      <w:r w:rsidRPr="00C62372">
        <w:rPr>
          <w:lang w:val="pt-BR"/>
        </w:rPr>
        <w:t>32.</w:t>
      </w:r>
      <w:r w:rsidRPr="00C62372">
        <w:rPr>
          <w:lang w:val="pt-BR"/>
        </w:rPr>
        <w:tab/>
        <w:t xml:space="preserve">Viana JF de S, Montenegro SMGL, da Silva BB, da Silva RM, Srinivasan R, Santos CAG, et al. </w:t>
      </w:r>
      <w:r w:rsidRPr="007D4567">
        <w:rPr>
          <w:lang w:val="pt-BR"/>
        </w:rPr>
        <w:t>Evaluation of Gridded Meteorological Datasets and Their Potential Hydrological Application to a Humid Area with Scarce Data for Pirapama River Basin, Northeastern Brazil. Theor Appl Climatol. 2021;145(1–2):393–410. DOI: 10.1007/s00704-021-03628-7.</w:t>
      </w:r>
    </w:p>
    <w:p w14:paraId="1ADD83A1"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33.</w:t>
      </w:r>
      <w:r w:rsidRPr="007D4567">
        <w:rPr>
          <w:lang w:val="pt-BR"/>
        </w:rPr>
        <w:tab/>
        <w:t>Wang Q, Xia J, She D, Zhang X, Liu J, Zhang Y. Assessment of Four Latest Long-Term Satellite-Based Precipitation Products in Capturing the Extreme Precipitation and Streamflow across a Humid Region of Southern China. Atmospheric Research. 2021;257:105554. DOI: 10.1016/j.atmosres.2021.105554.</w:t>
      </w:r>
    </w:p>
    <w:p w14:paraId="3F0F724F" w14:textId="77777777" w:rsidR="00C62372" w:rsidRPr="007D4567" w:rsidRDefault="00C62372" w:rsidP="006E7CD6">
      <w:pPr>
        <w:pStyle w:val="Bibliography"/>
        <w:tabs>
          <w:tab w:val="clear" w:pos="384"/>
          <w:tab w:val="left" w:pos="270"/>
          <w:tab w:val="left" w:pos="360"/>
        </w:tabs>
        <w:ind w:left="0" w:firstLine="0"/>
        <w:jc w:val="both"/>
        <w:rPr>
          <w:lang w:val="pt-BR"/>
        </w:rPr>
      </w:pPr>
      <w:r w:rsidRPr="007D4567">
        <w:rPr>
          <w:lang w:val="pt-BR"/>
        </w:rPr>
        <w:t>34.</w:t>
      </w:r>
      <w:r w:rsidRPr="007D4567">
        <w:rPr>
          <w:lang w:val="pt-BR"/>
        </w:rPr>
        <w:tab/>
        <w:t>State of the Climate in Africa 2021. Geneva, Switzerland: World Meteorological Organization (WMO); 2022.</w:t>
      </w:r>
    </w:p>
    <w:p w14:paraId="131B0FC9" w14:textId="13256D18" w:rsidR="00B01FCD" w:rsidRPr="0008106E" w:rsidRDefault="009A2D39" w:rsidP="006E7CD6">
      <w:pPr>
        <w:pStyle w:val="Bibliography"/>
        <w:tabs>
          <w:tab w:val="left" w:pos="270"/>
        </w:tabs>
        <w:ind w:left="0" w:firstLine="0"/>
        <w:jc w:val="both"/>
      </w:pPr>
      <w:r w:rsidRPr="006E7CD6">
        <w:rPr>
          <w:lang w:val="pt-BR"/>
        </w:rPr>
        <w:fldChar w:fldCharType="end"/>
      </w:r>
    </w:p>
    <w:sectPr w:rsidR="00B01FCD" w:rsidRPr="0008106E" w:rsidSect="00625515">
      <w:headerReference w:type="even" r:id="rId22"/>
      <w:headerReference w:type="default" r:id="rId23"/>
      <w:footerReference w:type="default" r:id="rId24"/>
      <w:headerReference w:type="first" r:id="rId25"/>
      <w:type w:val="continuous"/>
      <w:pgSz w:w="12240" w:h="15840"/>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06342" w14:textId="77777777" w:rsidR="00414879" w:rsidRDefault="00414879" w:rsidP="00C37E61">
      <w:r>
        <w:separator/>
      </w:r>
    </w:p>
  </w:endnote>
  <w:endnote w:type="continuationSeparator" w:id="0">
    <w:p w14:paraId="47A1667D" w14:textId="77777777" w:rsidR="00414879" w:rsidRDefault="004148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D261D" w14:textId="77777777" w:rsidR="00625515" w:rsidRDefault="006255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FFF96" w14:textId="5A42EBDF" w:rsidR="00C37E61" w:rsidRPr="00686B01" w:rsidRDefault="00C37E61" w:rsidP="00686B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8E919" w14:textId="2FE8C5B9" w:rsidR="00754C9A" w:rsidRPr="00097F69" w:rsidRDefault="00754C9A" w:rsidP="00097F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2AE6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D89CE" w14:textId="77777777" w:rsidR="00414879" w:rsidRDefault="00414879" w:rsidP="00C37E61">
      <w:r>
        <w:separator/>
      </w:r>
    </w:p>
  </w:footnote>
  <w:footnote w:type="continuationSeparator" w:id="0">
    <w:p w14:paraId="5A02C925" w14:textId="77777777" w:rsidR="00414879" w:rsidRDefault="004148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12454" w14:textId="21BB211E" w:rsidR="00625515" w:rsidRDefault="00625515">
    <w:pPr>
      <w:pStyle w:val="Header"/>
    </w:pPr>
    <w:r>
      <w:rPr>
        <w:noProof/>
      </w:rPr>
      <w:pict w14:anchorId="7AAED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5276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5504" w14:textId="1B9ABE2F" w:rsidR="00625515" w:rsidRDefault="00625515">
    <w:pPr>
      <w:pStyle w:val="Header"/>
    </w:pPr>
    <w:r>
      <w:rPr>
        <w:noProof/>
      </w:rPr>
      <w:pict w14:anchorId="5CEA1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5276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94DE1" w14:textId="568CE419" w:rsidR="00296529" w:rsidRPr="00296529" w:rsidRDefault="00625515" w:rsidP="00296529">
    <w:pPr>
      <w:ind w:left="2160"/>
      <w:jc w:val="center"/>
      <w:rPr>
        <w:rFonts w:ascii="Times New Roman" w:eastAsia="Calibri" w:hAnsi="Times New Roman"/>
        <w:i/>
        <w:sz w:val="18"/>
        <w:szCs w:val="22"/>
      </w:rPr>
    </w:pPr>
    <w:r>
      <w:rPr>
        <w:noProof/>
      </w:rPr>
      <w:pict w14:anchorId="50B1F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5276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3D78F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569FD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3E6AC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92F0D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2E49D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AD2850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62A6" w14:textId="1EFA22F9" w:rsidR="00625515" w:rsidRDefault="00625515">
    <w:pPr>
      <w:pStyle w:val="Header"/>
    </w:pPr>
    <w:r>
      <w:rPr>
        <w:noProof/>
      </w:rPr>
      <w:pict w14:anchorId="4F9B9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5276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28CA9" w14:textId="3FED8DE2" w:rsidR="00625515" w:rsidRDefault="00625515">
    <w:pPr>
      <w:pStyle w:val="Header"/>
    </w:pPr>
    <w:r>
      <w:rPr>
        <w:noProof/>
      </w:rPr>
      <w:pict w14:anchorId="6285B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5277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BA144" w14:textId="185EAC9D" w:rsidR="00625515" w:rsidRDefault="00625515">
    <w:pPr>
      <w:pStyle w:val="Header"/>
    </w:pPr>
    <w:r>
      <w:rPr>
        <w:noProof/>
      </w:rPr>
      <w:pict w14:anchorId="2EC6B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5276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1C5DCF"/>
    <w:multiLevelType w:val="hybridMultilevel"/>
    <w:tmpl w:val="1A9C2AB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FE719D4"/>
    <w:multiLevelType w:val="hybridMultilevel"/>
    <w:tmpl w:val="3080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B02D3"/>
    <w:multiLevelType w:val="hybridMultilevel"/>
    <w:tmpl w:val="955E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391664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30519386">
    <w:abstractNumId w:val="16"/>
  </w:num>
  <w:num w:numId="3" w16cid:durableId="822820206">
    <w:abstractNumId w:val="26"/>
  </w:num>
  <w:num w:numId="4" w16cid:durableId="147791888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61537245">
    <w:abstractNumId w:val="8"/>
  </w:num>
  <w:num w:numId="6" w16cid:durableId="595135965">
    <w:abstractNumId w:val="7"/>
  </w:num>
  <w:num w:numId="7" w16cid:durableId="1316373400">
    <w:abstractNumId w:val="1"/>
  </w:num>
  <w:num w:numId="8" w16cid:durableId="475803088">
    <w:abstractNumId w:val="13"/>
  </w:num>
  <w:num w:numId="9" w16cid:durableId="800852212">
    <w:abstractNumId w:val="28"/>
  </w:num>
  <w:num w:numId="10" w16cid:durableId="911352376">
    <w:abstractNumId w:val="2"/>
  </w:num>
  <w:num w:numId="11" w16cid:durableId="1127969055">
    <w:abstractNumId w:val="21"/>
  </w:num>
  <w:num w:numId="12" w16cid:durableId="928541037">
    <w:abstractNumId w:val="4"/>
  </w:num>
  <w:num w:numId="13" w16cid:durableId="207837768">
    <w:abstractNumId w:val="20"/>
  </w:num>
  <w:num w:numId="14" w16cid:durableId="1984500082">
    <w:abstractNumId w:val="9"/>
  </w:num>
  <w:num w:numId="15" w16cid:durableId="904610405">
    <w:abstractNumId w:val="24"/>
  </w:num>
  <w:num w:numId="16" w16cid:durableId="332490550">
    <w:abstractNumId w:val="6"/>
  </w:num>
  <w:num w:numId="17" w16cid:durableId="1130635226">
    <w:abstractNumId w:val="25"/>
  </w:num>
  <w:num w:numId="18" w16cid:durableId="750396830">
    <w:abstractNumId w:val="15"/>
  </w:num>
  <w:num w:numId="19" w16cid:durableId="439642328">
    <w:abstractNumId w:val="31"/>
  </w:num>
  <w:num w:numId="20" w16cid:durableId="2113547493">
    <w:abstractNumId w:val="12"/>
  </w:num>
  <w:num w:numId="21" w16cid:durableId="32274861">
    <w:abstractNumId w:val="10"/>
  </w:num>
  <w:num w:numId="22" w16cid:durableId="403374608">
    <w:abstractNumId w:val="14"/>
  </w:num>
  <w:num w:numId="23" w16cid:durableId="541938534">
    <w:abstractNumId w:val="22"/>
  </w:num>
  <w:num w:numId="24" w16cid:durableId="633799787">
    <w:abstractNumId w:val="29"/>
  </w:num>
  <w:num w:numId="25" w16cid:durableId="656959648">
    <w:abstractNumId w:val="5"/>
  </w:num>
  <w:num w:numId="26" w16cid:durableId="917710982">
    <w:abstractNumId w:val="18"/>
  </w:num>
  <w:num w:numId="27" w16cid:durableId="1860779833">
    <w:abstractNumId w:val="23"/>
  </w:num>
  <w:num w:numId="28" w16cid:durableId="861283055">
    <w:abstractNumId w:val="30"/>
  </w:num>
  <w:num w:numId="29" w16cid:durableId="1822967501">
    <w:abstractNumId w:val="27"/>
  </w:num>
  <w:num w:numId="30" w16cid:durableId="969936263">
    <w:abstractNumId w:val="11"/>
  </w:num>
  <w:num w:numId="31" w16cid:durableId="106848678">
    <w:abstractNumId w:val="19"/>
  </w:num>
  <w:num w:numId="32" w16cid:durableId="1962496504">
    <w:abstractNumId w:val="3"/>
  </w:num>
  <w:num w:numId="33" w16cid:durableId="16164051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50E6"/>
    <w:rsid w:val="00030174"/>
    <w:rsid w:val="0004579C"/>
    <w:rsid w:val="00066412"/>
    <w:rsid w:val="00071A9F"/>
    <w:rsid w:val="00071F91"/>
    <w:rsid w:val="0008106E"/>
    <w:rsid w:val="00086873"/>
    <w:rsid w:val="00097F69"/>
    <w:rsid w:val="000A47FA"/>
    <w:rsid w:val="000A65D3"/>
    <w:rsid w:val="000B1E33"/>
    <w:rsid w:val="000D689F"/>
    <w:rsid w:val="000E7B7B"/>
    <w:rsid w:val="000E7D62"/>
    <w:rsid w:val="00103357"/>
    <w:rsid w:val="00103A7A"/>
    <w:rsid w:val="00123C9F"/>
    <w:rsid w:val="00126190"/>
    <w:rsid w:val="00130F17"/>
    <w:rsid w:val="001320BF"/>
    <w:rsid w:val="001575AC"/>
    <w:rsid w:val="00163BC4"/>
    <w:rsid w:val="00166E90"/>
    <w:rsid w:val="00191062"/>
    <w:rsid w:val="00192B72"/>
    <w:rsid w:val="001A29D8"/>
    <w:rsid w:val="001A5CAA"/>
    <w:rsid w:val="001B0427"/>
    <w:rsid w:val="001D3A51"/>
    <w:rsid w:val="001D5813"/>
    <w:rsid w:val="001D74D3"/>
    <w:rsid w:val="001E10D2"/>
    <w:rsid w:val="001E25B4"/>
    <w:rsid w:val="001E44FE"/>
    <w:rsid w:val="00200595"/>
    <w:rsid w:val="00204835"/>
    <w:rsid w:val="002155C7"/>
    <w:rsid w:val="00231920"/>
    <w:rsid w:val="0023195C"/>
    <w:rsid w:val="0024282C"/>
    <w:rsid w:val="002460DC"/>
    <w:rsid w:val="00250985"/>
    <w:rsid w:val="002556F6"/>
    <w:rsid w:val="002762CF"/>
    <w:rsid w:val="00283105"/>
    <w:rsid w:val="00284C4C"/>
    <w:rsid w:val="00296529"/>
    <w:rsid w:val="002A1D7B"/>
    <w:rsid w:val="002B27FB"/>
    <w:rsid w:val="002B685A"/>
    <w:rsid w:val="002C57D2"/>
    <w:rsid w:val="002D7AF3"/>
    <w:rsid w:val="002E0D56"/>
    <w:rsid w:val="002E1D67"/>
    <w:rsid w:val="002E71F5"/>
    <w:rsid w:val="002F1326"/>
    <w:rsid w:val="00315186"/>
    <w:rsid w:val="0033343E"/>
    <w:rsid w:val="00333F4F"/>
    <w:rsid w:val="003452A3"/>
    <w:rsid w:val="003512C2"/>
    <w:rsid w:val="00356882"/>
    <w:rsid w:val="00371FB6"/>
    <w:rsid w:val="003763C1"/>
    <w:rsid w:val="00376BBE"/>
    <w:rsid w:val="00384B4D"/>
    <w:rsid w:val="00386132"/>
    <w:rsid w:val="0039224F"/>
    <w:rsid w:val="003A43A4"/>
    <w:rsid w:val="003A7E18"/>
    <w:rsid w:val="003C4C86"/>
    <w:rsid w:val="003C6258"/>
    <w:rsid w:val="003E2904"/>
    <w:rsid w:val="00401927"/>
    <w:rsid w:val="0041027F"/>
    <w:rsid w:val="00412475"/>
    <w:rsid w:val="00414879"/>
    <w:rsid w:val="0042264D"/>
    <w:rsid w:val="00423789"/>
    <w:rsid w:val="00440F43"/>
    <w:rsid w:val="00441B6F"/>
    <w:rsid w:val="00446221"/>
    <w:rsid w:val="00450E62"/>
    <w:rsid w:val="004539DB"/>
    <w:rsid w:val="00464A5A"/>
    <w:rsid w:val="00471A80"/>
    <w:rsid w:val="004A2F01"/>
    <w:rsid w:val="004B0652"/>
    <w:rsid w:val="004D2C59"/>
    <w:rsid w:val="004D305E"/>
    <w:rsid w:val="004D4277"/>
    <w:rsid w:val="00502516"/>
    <w:rsid w:val="00505F06"/>
    <w:rsid w:val="00506828"/>
    <w:rsid w:val="0053056E"/>
    <w:rsid w:val="00554FDA"/>
    <w:rsid w:val="00583AB8"/>
    <w:rsid w:val="00593FE1"/>
    <w:rsid w:val="005B176B"/>
    <w:rsid w:val="005C784C"/>
    <w:rsid w:val="005D17F6"/>
    <w:rsid w:val="005E13EE"/>
    <w:rsid w:val="005E5539"/>
    <w:rsid w:val="00602BF5"/>
    <w:rsid w:val="00617FDD"/>
    <w:rsid w:val="00625515"/>
    <w:rsid w:val="00633614"/>
    <w:rsid w:val="00633F68"/>
    <w:rsid w:val="00636EB2"/>
    <w:rsid w:val="006375B8"/>
    <w:rsid w:val="00651BC3"/>
    <w:rsid w:val="0066510A"/>
    <w:rsid w:val="00673F9F"/>
    <w:rsid w:val="00686953"/>
    <w:rsid w:val="00686B01"/>
    <w:rsid w:val="00687DEA"/>
    <w:rsid w:val="00687E67"/>
    <w:rsid w:val="006967F7"/>
    <w:rsid w:val="006A250C"/>
    <w:rsid w:val="006B21D3"/>
    <w:rsid w:val="006B4616"/>
    <w:rsid w:val="006B57D0"/>
    <w:rsid w:val="006D30FF"/>
    <w:rsid w:val="006D6940"/>
    <w:rsid w:val="006E7CD6"/>
    <w:rsid w:val="006F11EC"/>
    <w:rsid w:val="0070082C"/>
    <w:rsid w:val="007357C9"/>
    <w:rsid w:val="007369E6"/>
    <w:rsid w:val="00746E59"/>
    <w:rsid w:val="007531A2"/>
    <w:rsid w:val="00754C9A"/>
    <w:rsid w:val="0075599A"/>
    <w:rsid w:val="00761D52"/>
    <w:rsid w:val="0077749E"/>
    <w:rsid w:val="00777D2C"/>
    <w:rsid w:val="00781392"/>
    <w:rsid w:val="00790ADA"/>
    <w:rsid w:val="007D2288"/>
    <w:rsid w:val="007D4567"/>
    <w:rsid w:val="007E088F"/>
    <w:rsid w:val="007F7B32"/>
    <w:rsid w:val="00804BC2"/>
    <w:rsid w:val="0081431A"/>
    <w:rsid w:val="0083216F"/>
    <w:rsid w:val="00860000"/>
    <w:rsid w:val="00863BD3"/>
    <w:rsid w:val="00866D66"/>
    <w:rsid w:val="008671C6"/>
    <w:rsid w:val="00875803"/>
    <w:rsid w:val="008B459E"/>
    <w:rsid w:val="008B73E3"/>
    <w:rsid w:val="008E13AE"/>
    <w:rsid w:val="008E1506"/>
    <w:rsid w:val="008E710C"/>
    <w:rsid w:val="008F69D6"/>
    <w:rsid w:val="0090034E"/>
    <w:rsid w:val="00902823"/>
    <w:rsid w:val="00913D61"/>
    <w:rsid w:val="00915CA6"/>
    <w:rsid w:val="00927834"/>
    <w:rsid w:val="00943DE1"/>
    <w:rsid w:val="009500A6"/>
    <w:rsid w:val="00957C18"/>
    <w:rsid w:val="009659BA"/>
    <w:rsid w:val="00983040"/>
    <w:rsid w:val="00991273"/>
    <w:rsid w:val="00991964"/>
    <w:rsid w:val="009A2D39"/>
    <w:rsid w:val="009B12F3"/>
    <w:rsid w:val="009B3FB9"/>
    <w:rsid w:val="009C2465"/>
    <w:rsid w:val="009C3CD7"/>
    <w:rsid w:val="009D35A0"/>
    <w:rsid w:val="009D7EB7"/>
    <w:rsid w:val="009E048A"/>
    <w:rsid w:val="009E08E9"/>
    <w:rsid w:val="009E3DB9"/>
    <w:rsid w:val="009E6E35"/>
    <w:rsid w:val="009F0EDA"/>
    <w:rsid w:val="009F6788"/>
    <w:rsid w:val="00A03B96"/>
    <w:rsid w:val="00A05B19"/>
    <w:rsid w:val="00A1134E"/>
    <w:rsid w:val="00A13060"/>
    <w:rsid w:val="00A24E7E"/>
    <w:rsid w:val="00A258C3"/>
    <w:rsid w:val="00A347C0"/>
    <w:rsid w:val="00A51431"/>
    <w:rsid w:val="00A539AD"/>
    <w:rsid w:val="00A91506"/>
    <w:rsid w:val="00A94063"/>
    <w:rsid w:val="00AA100E"/>
    <w:rsid w:val="00AA6219"/>
    <w:rsid w:val="00AA74E0"/>
    <w:rsid w:val="00AB703F"/>
    <w:rsid w:val="00AC6BB8"/>
    <w:rsid w:val="00AE008F"/>
    <w:rsid w:val="00B01FCD"/>
    <w:rsid w:val="00B1776C"/>
    <w:rsid w:val="00B52896"/>
    <w:rsid w:val="00B95236"/>
    <w:rsid w:val="00B96BD9"/>
    <w:rsid w:val="00BA0B22"/>
    <w:rsid w:val="00BA1B01"/>
    <w:rsid w:val="00BA2641"/>
    <w:rsid w:val="00BB37AA"/>
    <w:rsid w:val="00BC070A"/>
    <w:rsid w:val="00BC310B"/>
    <w:rsid w:val="00BC53A0"/>
    <w:rsid w:val="00BD04F0"/>
    <w:rsid w:val="00BD0B1A"/>
    <w:rsid w:val="00BE62AD"/>
    <w:rsid w:val="00BF121F"/>
    <w:rsid w:val="00BF1F80"/>
    <w:rsid w:val="00C166EF"/>
    <w:rsid w:val="00C17EB0"/>
    <w:rsid w:val="00C27F5F"/>
    <w:rsid w:val="00C30A0F"/>
    <w:rsid w:val="00C35321"/>
    <w:rsid w:val="00C37E61"/>
    <w:rsid w:val="00C5118D"/>
    <w:rsid w:val="00C62372"/>
    <w:rsid w:val="00C70F1B"/>
    <w:rsid w:val="00C71A47"/>
    <w:rsid w:val="00C7464C"/>
    <w:rsid w:val="00C85588"/>
    <w:rsid w:val="00CD58CE"/>
    <w:rsid w:val="00CD6755"/>
    <w:rsid w:val="00CD6856"/>
    <w:rsid w:val="00CE0089"/>
    <w:rsid w:val="00CE793C"/>
    <w:rsid w:val="00D173F1"/>
    <w:rsid w:val="00D8295D"/>
    <w:rsid w:val="00D86AD4"/>
    <w:rsid w:val="00DA2066"/>
    <w:rsid w:val="00DC2A65"/>
    <w:rsid w:val="00DE0502"/>
    <w:rsid w:val="00DE15F0"/>
    <w:rsid w:val="00DE1E00"/>
    <w:rsid w:val="00DE5663"/>
    <w:rsid w:val="00DE78AA"/>
    <w:rsid w:val="00E053D0"/>
    <w:rsid w:val="00E15994"/>
    <w:rsid w:val="00E3114E"/>
    <w:rsid w:val="00E31A70"/>
    <w:rsid w:val="00E35B02"/>
    <w:rsid w:val="00E5355A"/>
    <w:rsid w:val="00E55853"/>
    <w:rsid w:val="00E66496"/>
    <w:rsid w:val="00E66B35"/>
    <w:rsid w:val="00E66E10"/>
    <w:rsid w:val="00E769F6"/>
    <w:rsid w:val="00E77995"/>
    <w:rsid w:val="00E8407C"/>
    <w:rsid w:val="00E84F3C"/>
    <w:rsid w:val="00EA012C"/>
    <w:rsid w:val="00EC5B1A"/>
    <w:rsid w:val="00ED0288"/>
    <w:rsid w:val="00EE52CB"/>
    <w:rsid w:val="00EF581D"/>
    <w:rsid w:val="00EF7FD8"/>
    <w:rsid w:val="00F01E0E"/>
    <w:rsid w:val="00F03334"/>
    <w:rsid w:val="00F06F59"/>
    <w:rsid w:val="00F17988"/>
    <w:rsid w:val="00F2331C"/>
    <w:rsid w:val="00F469F0"/>
    <w:rsid w:val="00F53273"/>
    <w:rsid w:val="00F74D4B"/>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2"/>
      <o:rules v:ext="edit">
        <o:r id="V:Rule1" type="connector" idref="#_x0000_s2083"/>
      </o:rules>
    </o:shapelayout>
  </w:shapeDefaults>
  <w:decimalSymbol w:val="."/>
  <w:listSeparator w:val=","/>
  <w14:docId w14:val="7ED52A64"/>
  <w15:docId w15:val="{080EB043-25C3-4773-ABB6-6BAE2F9F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1D5813"/>
    <w:rPr>
      <w:color w:val="605E5C"/>
      <w:shd w:val="clear" w:color="auto" w:fill="E1DFDD"/>
    </w:rPr>
  </w:style>
  <w:style w:type="paragraph" w:styleId="Caption">
    <w:name w:val="caption"/>
    <w:basedOn w:val="Normal"/>
    <w:next w:val="Normal"/>
    <w:uiPriority w:val="35"/>
    <w:unhideWhenUsed/>
    <w:qFormat/>
    <w:rsid w:val="00BD0B1A"/>
    <w:pPr>
      <w:spacing w:after="200"/>
    </w:pPr>
    <w:rPr>
      <w:rFonts w:asciiTheme="minorHAnsi" w:eastAsiaTheme="minorHAnsi" w:hAnsiTheme="minorHAnsi" w:cstheme="minorBidi"/>
      <w:i/>
      <w:iCs/>
      <w:color w:val="1F497D" w:themeColor="text2"/>
      <w:sz w:val="18"/>
      <w:szCs w:val="18"/>
      <w:lang w:val="fr-FR"/>
    </w:rPr>
  </w:style>
  <w:style w:type="table" w:styleId="PlainTable2">
    <w:name w:val="Plain Table 2"/>
    <w:basedOn w:val="TableNormal"/>
    <w:uiPriority w:val="42"/>
    <w:rsid w:val="00464A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9A2D39"/>
    <w:pPr>
      <w:tabs>
        <w:tab w:val="left" w:pos="384"/>
      </w:tabs>
      <w:spacing w:after="240"/>
      <w:ind w:left="384" w:hanging="384"/>
    </w:pPr>
  </w:style>
  <w:style w:type="paragraph" w:styleId="FootnoteText">
    <w:name w:val="footnote text"/>
    <w:basedOn w:val="Normal"/>
    <w:link w:val="FootnoteTextChar"/>
    <w:rsid w:val="00F01E0E"/>
  </w:style>
  <w:style w:type="character" w:customStyle="1" w:styleId="FootnoteTextChar">
    <w:name w:val="Footnote Text Char"/>
    <w:basedOn w:val="DefaultParagraphFont"/>
    <w:link w:val="FootnoteText"/>
    <w:rsid w:val="00F01E0E"/>
    <w:rPr>
      <w:rFonts w:ascii="Helvetica" w:hAnsi="Helvetica"/>
    </w:rPr>
  </w:style>
  <w:style w:type="character" w:styleId="FootnoteReference">
    <w:name w:val="footnote reference"/>
    <w:basedOn w:val="DefaultParagraphFont"/>
    <w:rsid w:val="00F01E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2CFC2-6E6A-445C-984D-C082966E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136</TotalTime>
  <Pages>21</Pages>
  <Words>20291</Words>
  <Characters>115665</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135685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22</cp:revision>
  <cp:lastPrinted>1999-07-06T11:00:00Z</cp:lastPrinted>
  <dcterms:created xsi:type="dcterms:W3CDTF">2024-06-10T12:17:00Z</dcterms:created>
  <dcterms:modified xsi:type="dcterms:W3CDTF">2024-07-04T07:21:00Z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id="wK3JxOu1"/&gt;&lt;style id="http://www.zotero.org/styles/journal-of-midwifery-science" hasBibliography="1" bibliographyStyleHasBeenSet="1"/&gt;&lt;prefs&gt;&lt;pref name="fieldType" value="Field"/&gt;&lt;pref name="dont</vt:lpwstr>
  </property>
  <property fmtid="{D5CDD505-2E9C-101B-9397-08002B2CF9AE}" pid="3" name="ZOTERO_PREF_2">
    <vt:lpwstr>AskDelayCitationUpdates" value="true"/&gt;&lt;/prefs&gt;&lt;/data&gt;</vt:lpwstr>
  </property>
</Properties>
</file>